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B2FF" w14:textId="77777777" w:rsidR="00005566" w:rsidRDefault="00005566" w:rsidP="00005566">
      <w:pPr>
        <w:spacing w:line="256" w:lineRule="auto"/>
      </w:pPr>
      <w:r>
        <w:rPr>
          <w:i/>
        </w:rPr>
        <w:t>Hinweis zur Vorlage (vor Verwendung löschen): Im Oktober 2026 für die Handreichung One-to-One-Computing an das geltende Recht angepasst – Abschnitt «Office 365» in «Server und Netzwerk» umbenannt – er beschreibt Server, Netzlaufwerke und WLAN; Microsoft 365 hat einen eigenen Abschnitt. Grundlage: Bezeichnung der Dienste (Microsoft 365 seit 2020). Vorlage einer Schule, nicht rechtlich geprüft.</w:t>
      </w:r>
    </w:p>
    <w:p w14:paraId="010CB2FF" w14:textId="77777777" w:rsidR="00005566" w:rsidRDefault="00005566" w:rsidP="00005566">
      <w:pPr>
        <w:spacing w:line="256" w:lineRule="auto"/>
      </w:pPr>
      <w:r>
        <w:rPr>
          <w:i/>
        </w:rPr>
      </w:r>
    </w:p>
    <w:p w14:paraId="0AC9F6C6" w14:textId="77777777" w:rsidR="00005566" w:rsidRDefault="00005566" w:rsidP="00005566">
      <w:pPr>
        <w:spacing w:line="256" w:lineRule="auto"/>
      </w:pPr>
    </w:p>
    <w:p w14:paraId="010CB2FF" w14:textId="77777777" w:rsidR="00005566" w:rsidRDefault="00005566" w:rsidP="00005566">
      <w:pPr>
        <w:spacing w:line="256" w:lineRule="auto"/>
      </w:pPr>
      <w:r>
        <w:t xml:space="preserve"> </w:t>
      </w:r>
    </w:p>
    <w:p w14:paraId="5F3B826E" w14:textId="77777777" w:rsidR="00005566" w:rsidRDefault="00005566" w:rsidP="00005566">
      <w:pPr>
        <w:spacing w:line="256" w:lineRule="auto"/>
      </w:pPr>
      <w:r>
        <w:t xml:space="preserve"> </w:t>
      </w:r>
    </w:p>
    <w:p w14:paraId="2552A487" w14:textId="2FF56683" w:rsidR="00005566" w:rsidRPr="00873E07" w:rsidRDefault="00005566" w:rsidP="00873E07">
      <w:pPr>
        <w:spacing w:line="256" w:lineRule="auto"/>
      </w:pPr>
    </w:p>
    <w:p w14:paraId="3D645E4E" w14:textId="5CD557BA" w:rsidR="00005566" w:rsidRPr="003E5206" w:rsidRDefault="00005566" w:rsidP="008E5CF3">
      <w:pPr>
        <w:spacing w:line="256" w:lineRule="auto"/>
        <w:ind w:left="567"/>
        <w:rPr>
          <w:rFonts w:ascii="HelloWordsmith" w:hAnsi="HelloWordsmith"/>
          <w:sz w:val="80"/>
          <w:szCs w:val="80"/>
        </w:rPr>
      </w:pPr>
      <w:r w:rsidRPr="003E5206">
        <w:rPr>
          <w:rFonts w:ascii="HelloWordsmith" w:hAnsi="HelloWordsmith"/>
          <w:sz w:val="80"/>
          <w:szCs w:val="80"/>
        </w:rPr>
        <w:t>Rollen- und Berechtigungskonzept</w:t>
      </w:r>
    </w:p>
    <w:p w14:paraId="4E829A25" w14:textId="74027C5D" w:rsidR="00005566" w:rsidRPr="003E5206" w:rsidRDefault="007E5CF1" w:rsidP="008E5CF3">
      <w:pPr>
        <w:spacing w:line="256" w:lineRule="auto"/>
        <w:ind w:left="567"/>
        <w:rPr>
          <w:rFonts w:ascii="HelloWordsmith" w:hAnsi="HelloWordsmith"/>
          <w:sz w:val="80"/>
          <w:szCs w:val="80"/>
        </w:rPr>
      </w:pPr>
      <w:r w:rsidRPr="003E5206">
        <w:rPr>
          <w:rFonts w:ascii="HelloWordsmith" w:hAnsi="HelloWordsmith"/>
          <w:sz w:val="80"/>
          <w:szCs w:val="80"/>
        </w:rPr>
        <w:t>xy</w:t>
      </w:r>
    </w:p>
    <w:p w14:paraId="0360660C" w14:textId="07739B1B" w:rsidR="00005566" w:rsidRPr="00005566" w:rsidRDefault="00005566" w:rsidP="00005566">
      <w:pPr>
        <w:spacing w:line="256" w:lineRule="auto"/>
        <w:rPr>
          <w:sz w:val="36"/>
        </w:rPr>
      </w:pPr>
    </w:p>
    <w:p w14:paraId="24377D5A" w14:textId="6CE8E62A" w:rsidR="00005566" w:rsidRPr="00005566" w:rsidRDefault="00005566" w:rsidP="00005566">
      <w:pPr>
        <w:spacing w:line="256" w:lineRule="auto"/>
        <w:rPr>
          <w:sz w:val="36"/>
        </w:rPr>
      </w:pPr>
    </w:p>
    <w:p w14:paraId="7FD0B8DD" w14:textId="1E69E2D0" w:rsidR="00005566" w:rsidRPr="00005566" w:rsidRDefault="00005566" w:rsidP="00005566">
      <w:pPr>
        <w:spacing w:line="256" w:lineRule="auto"/>
        <w:rPr>
          <w:sz w:val="36"/>
        </w:rPr>
      </w:pPr>
    </w:p>
    <w:p w14:paraId="0550E7F5" w14:textId="0725E483" w:rsidR="00005566" w:rsidRPr="00005566" w:rsidRDefault="00005566" w:rsidP="00005566">
      <w:pPr>
        <w:spacing w:line="256" w:lineRule="auto"/>
        <w:rPr>
          <w:sz w:val="36"/>
        </w:rPr>
      </w:pPr>
    </w:p>
    <w:p w14:paraId="0BDF4440" w14:textId="11BE3A38" w:rsidR="00005566" w:rsidRPr="00005566" w:rsidRDefault="00005566" w:rsidP="00005566">
      <w:pPr>
        <w:spacing w:line="256" w:lineRule="auto"/>
        <w:rPr>
          <w:sz w:val="36"/>
        </w:rPr>
      </w:pPr>
    </w:p>
    <w:p w14:paraId="0F49FF1B" w14:textId="3A4C105C" w:rsidR="00005566" w:rsidRPr="00005566" w:rsidRDefault="00005566" w:rsidP="00005566">
      <w:pPr>
        <w:spacing w:line="256" w:lineRule="auto"/>
        <w:rPr>
          <w:sz w:val="36"/>
        </w:rPr>
      </w:pPr>
    </w:p>
    <w:p w14:paraId="24CC5699" w14:textId="46E79F32" w:rsidR="00005566" w:rsidRPr="00005566" w:rsidRDefault="00005566" w:rsidP="00005566">
      <w:pPr>
        <w:spacing w:line="256" w:lineRule="auto"/>
        <w:rPr>
          <w:sz w:val="36"/>
        </w:rPr>
      </w:pPr>
    </w:p>
    <w:p w14:paraId="4E22F05E" w14:textId="1712154D" w:rsidR="00005566" w:rsidRPr="00005566" w:rsidRDefault="00005566" w:rsidP="00005566">
      <w:pPr>
        <w:spacing w:line="256" w:lineRule="auto"/>
        <w:rPr>
          <w:sz w:val="36"/>
        </w:rPr>
      </w:pPr>
    </w:p>
    <w:p w14:paraId="2D6C1640" w14:textId="77777777" w:rsidR="00005566" w:rsidRPr="00005566" w:rsidRDefault="00005566" w:rsidP="00005566">
      <w:pPr>
        <w:spacing w:line="256" w:lineRule="auto"/>
        <w:rPr>
          <w:sz w:val="36"/>
        </w:rPr>
      </w:pPr>
    </w:p>
    <w:p w14:paraId="269E4F65" w14:textId="77777777" w:rsidR="00005566" w:rsidRPr="00005566" w:rsidRDefault="00005566" w:rsidP="00005566">
      <w:pPr>
        <w:spacing w:line="256" w:lineRule="auto"/>
        <w:rPr>
          <w:sz w:val="36"/>
        </w:rPr>
      </w:pPr>
    </w:p>
    <w:p w14:paraId="15CD64FF" w14:textId="77777777" w:rsidR="0098725F" w:rsidRDefault="0098725F" w:rsidP="00005566">
      <w:pPr>
        <w:spacing w:line="256" w:lineRule="auto"/>
      </w:pPr>
    </w:p>
    <w:p w14:paraId="27CE52E8" w14:textId="77777777" w:rsidR="0098725F" w:rsidRDefault="0098725F" w:rsidP="00005566">
      <w:pPr>
        <w:spacing w:line="256" w:lineRule="auto"/>
      </w:pPr>
    </w:p>
    <w:p w14:paraId="4B8B9F44" w14:textId="77777777" w:rsidR="0098725F" w:rsidRDefault="0098725F" w:rsidP="00005566">
      <w:pPr>
        <w:spacing w:line="256" w:lineRule="auto"/>
      </w:pPr>
    </w:p>
    <w:p w14:paraId="63192983" w14:textId="77777777" w:rsidR="0098725F" w:rsidRDefault="0098725F" w:rsidP="00005566">
      <w:pPr>
        <w:spacing w:line="256" w:lineRule="auto"/>
      </w:pPr>
    </w:p>
    <w:p w14:paraId="448AC718" w14:textId="77777777" w:rsidR="0098725F" w:rsidRPr="00907F73" w:rsidRDefault="0098725F" w:rsidP="00005566">
      <w:pPr>
        <w:spacing w:line="256" w:lineRule="auto"/>
      </w:pPr>
    </w:p>
    <w:p w14:paraId="5AA5E4F5" w14:textId="77777777" w:rsidR="0098725F" w:rsidRDefault="0098725F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075B9B60" w14:textId="77777777" w:rsidR="00907F73" w:rsidRDefault="00907F73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063DA31F" w14:textId="77777777" w:rsidR="00907F73" w:rsidRDefault="00907F73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123C56AF" w14:textId="77777777" w:rsidR="00194879" w:rsidRDefault="00194879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49212228" w14:textId="77777777" w:rsidR="00194879" w:rsidRDefault="00194879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7E51BEF6" w14:textId="77777777" w:rsidR="00194879" w:rsidRDefault="00194879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08DA707B" w14:textId="77777777" w:rsidR="00907F73" w:rsidRDefault="00907F73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5E524D09" w14:textId="6AFD5351" w:rsidR="007E5CF1" w:rsidRDefault="007E5CF1">
      <w:pPr>
        <w:rPr>
          <w:rFonts w:ascii="MetaOT-Book" w:hAnsi="MetaOT-Book"/>
          <w:sz w:val="20"/>
          <w:szCs w:val="20"/>
        </w:rPr>
      </w:pPr>
      <w:r>
        <w:rPr>
          <w:rFonts w:ascii="MetaOT-Book" w:hAnsi="MetaOT-Book"/>
          <w:sz w:val="20"/>
          <w:szCs w:val="20"/>
        </w:rPr>
        <w:br w:type="page"/>
      </w:r>
    </w:p>
    <w:p w14:paraId="13724AA2" w14:textId="77777777" w:rsidR="00907F73" w:rsidRDefault="00907F73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53ACAD05" w14:textId="77777777" w:rsidR="00907F73" w:rsidRDefault="00907F73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sdt>
      <w:sdtPr>
        <w:rPr>
          <w:rFonts w:ascii="Arial" w:eastAsiaTheme="minorHAnsi" w:hAnsi="Arial" w:cs="Arial"/>
          <w:color w:val="auto"/>
          <w:sz w:val="21"/>
          <w:szCs w:val="21"/>
          <w:lang w:val="de-DE" w:eastAsia="en-US"/>
        </w:rPr>
        <w:id w:val="1538382609"/>
        <w:docPartObj>
          <w:docPartGallery w:val="Table of Contents"/>
          <w:docPartUnique/>
        </w:docPartObj>
      </w:sdtPr>
      <w:sdtEndPr>
        <w:rPr>
          <w:rFonts w:ascii="MetaOT-Book" w:eastAsia="Times New Roman" w:hAnsi="MetaOT-Book" w:cs="Times New Roman"/>
          <w:b/>
          <w:bCs/>
          <w:sz w:val="20"/>
          <w:szCs w:val="20"/>
          <w:lang w:eastAsia="de-CH"/>
        </w:rPr>
      </w:sdtEndPr>
      <w:sdtContent>
        <w:p w14:paraId="01DFE108" w14:textId="77777777" w:rsidR="00984104" w:rsidRPr="00984104" w:rsidRDefault="00984104" w:rsidP="00984104">
          <w:pPr>
            <w:pStyle w:val="Inhaltsverzeichnisberschrift"/>
            <w:spacing w:before="0"/>
            <w:rPr>
              <w:rFonts w:ascii="MetaOT-Book" w:hAnsi="MetaOT-Book" w:cs="Arial"/>
              <w:b/>
              <w:bCs/>
              <w:color w:val="000000" w:themeColor="text1"/>
              <w:sz w:val="28"/>
              <w:szCs w:val="28"/>
              <w:lang w:val="de-DE"/>
            </w:rPr>
          </w:pPr>
          <w:r w:rsidRPr="00984104">
            <w:rPr>
              <w:rFonts w:ascii="MetaOT-Book" w:hAnsi="MetaOT-Book" w:cs="Arial"/>
              <w:b/>
              <w:bCs/>
              <w:color w:val="000000" w:themeColor="text1"/>
              <w:sz w:val="28"/>
              <w:szCs w:val="28"/>
              <w:lang w:val="de-DE"/>
            </w:rPr>
            <w:t>Inhalt</w:t>
          </w:r>
        </w:p>
        <w:p w14:paraId="04C89261" w14:textId="77777777" w:rsidR="00984104" w:rsidRPr="00984104" w:rsidRDefault="00984104" w:rsidP="00984104">
          <w:pPr>
            <w:rPr>
              <w:rFonts w:ascii="MetaOT-Book" w:hAnsi="MetaOT-Book"/>
              <w:sz w:val="20"/>
              <w:szCs w:val="20"/>
              <w:lang w:val="de-DE"/>
            </w:rPr>
          </w:pPr>
        </w:p>
        <w:p w14:paraId="2E9551B7" w14:textId="25E924AA" w:rsidR="007E5CF1" w:rsidRDefault="00984104">
          <w:pPr>
            <w:pStyle w:val="Verzeichnis1"/>
            <w:tabs>
              <w:tab w:val="left" w:pos="4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r w:rsidRPr="00984104">
            <w:rPr>
              <w:rFonts w:ascii="MetaOT-Book" w:hAnsi="MetaOT-Book"/>
              <w:sz w:val="20"/>
              <w:szCs w:val="20"/>
            </w:rPr>
            <w:fldChar w:fldCharType="begin"/>
          </w:r>
          <w:r w:rsidRPr="00984104">
            <w:rPr>
              <w:rFonts w:ascii="MetaOT-Book" w:hAnsi="MetaOT-Book"/>
              <w:sz w:val="20"/>
              <w:szCs w:val="20"/>
            </w:rPr>
            <w:instrText xml:space="preserve"> TOC \o "1-3" \h \z \u </w:instrText>
          </w:r>
          <w:r w:rsidRPr="00984104">
            <w:rPr>
              <w:rFonts w:ascii="MetaOT-Book" w:hAnsi="MetaOT-Book"/>
              <w:sz w:val="20"/>
              <w:szCs w:val="20"/>
            </w:rPr>
            <w:fldChar w:fldCharType="separate"/>
          </w:r>
          <w:hyperlink w:anchor="_Toc192689084" w:history="1">
            <w:r w:rsidR="007E5CF1" w:rsidRPr="00E01425">
              <w:rPr>
                <w:rStyle w:val="Hyperlink"/>
                <w:rFonts w:eastAsia="Times"/>
                <w:bCs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</w:t>
            </w:r>
            <w:r w:rsidR="007E5CF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="007E5CF1" w:rsidRPr="00E01425">
              <w:rPr>
                <w:rStyle w:val="Hyperlink"/>
                <w:rFonts w:eastAsia="Times"/>
                <w:noProof/>
              </w:rPr>
              <w:t>Einleitung</w:t>
            </w:r>
            <w:r w:rsidR="007E5CF1">
              <w:rPr>
                <w:noProof/>
                <w:webHidden/>
              </w:rPr>
              <w:tab/>
            </w:r>
            <w:r w:rsidR="007E5CF1">
              <w:rPr>
                <w:noProof/>
                <w:webHidden/>
              </w:rPr>
              <w:fldChar w:fldCharType="begin"/>
            </w:r>
            <w:r w:rsidR="007E5CF1">
              <w:rPr>
                <w:noProof/>
                <w:webHidden/>
              </w:rPr>
              <w:instrText xml:space="preserve"> PAGEREF _Toc192689084 \h </w:instrText>
            </w:r>
            <w:r w:rsidR="007E5CF1">
              <w:rPr>
                <w:noProof/>
                <w:webHidden/>
              </w:rPr>
            </w:r>
            <w:r w:rsidR="007E5CF1">
              <w:rPr>
                <w:noProof/>
                <w:webHidden/>
              </w:rPr>
              <w:fldChar w:fldCharType="separate"/>
            </w:r>
            <w:r w:rsidR="007E5CF1">
              <w:rPr>
                <w:noProof/>
                <w:webHidden/>
              </w:rPr>
              <w:t>3</w:t>
            </w:r>
            <w:r w:rsidR="007E5CF1">
              <w:rPr>
                <w:noProof/>
                <w:webHidden/>
              </w:rPr>
              <w:fldChar w:fldCharType="end"/>
            </w:r>
          </w:hyperlink>
        </w:p>
        <w:p w14:paraId="316CA3BC" w14:textId="70387048" w:rsidR="007E5CF1" w:rsidRDefault="007E5CF1">
          <w:pPr>
            <w:pStyle w:val="Verzeichnis1"/>
            <w:tabs>
              <w:tab w:val="left" w:pos="4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192689085" w:history="1">
            <w:r w:rsidRPr="00E01425">
              <w:rPr>
                <w:rStyle w:val="Hyperlink"/>
                <w:rFonts w:eastAsia="Times"/>
                <w:bCs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E01425">
              <w:rPr>
                <w:rStyle w:val="Hyperlink"/>
                <w:rFonts w:eastAsia="Times"/>
                <w:noProof/>
              </w:rPr>
              <w:t>Digitale Lehrmittel und Lernplattformen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_Toc192689085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D23D5D" w14:textId="29482233" w:rsidR="007E5CF1" w:rsidRDefault="007E5CF1">
          <w:pPr>
            <w:pStyle w:val="Verzeichnis1"/>
            <w:tabs>
              <w:tab w:val="left" w:pos="4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192689086" w:history="1">
            <w:r w:rsidRPr="00E01425">
              <w:rPr>
                <w:rStyle w:val="Hyperlink"/>
                <w:rFonts w:eastAsia="Times"/>
                <w:bCs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E01425">
              <w:rPr>
                <w:rStyle w:val="Hyperlink"/>
                <w:rFonts w:eastAsia="Times"/>
                <w:noProof/>
              </w:rPr>
              <w:t>Server und Netzwerk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_Toc192689086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88D900" w14:textId="1D74C474" w:rsidR="007E5CF1" w:rsidRDefault="007E5CF1">
          <w:pPr>
            <w:pStyle w:val="Verzeichnis1"/>
            <w:tabs>
              <w:tab w:val="left" w:pos="4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192689087" w:history="1">
            <w:r w:rsidRPr="00E01425">
              <w:rPr>
                <w:rStyle w:val="Hyperlink"/>
                <w:rFonts w:eastAsia="Times"/>
                <w:bCs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E01425">
              <w:rPr>
                <w:rStyle w:val="Hyperlink"/>
                <w:rFonts w:eastAsia="Times"/>
                <w:noProof/>
              </w:rPr>
              <w:t>PUPIL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_Toc192689087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F9A207" w14:textId="39AD6217" w:rsidR="007E5CF1" w:rsidRDefault="007E5CF1">
          <w:pPr>
            <w:pStyle w:val="Verzeichnis1"/>
            <w:tabs>
              <w:tab w:val="left" w:pos="4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192689088" w:history="1">
            <w:r w:rsidRPr="00E01425">
              <w:rPr>
                <w:rStyle w:val="Hyperlink"/>
                <w:rFonts w:eastAsia="Times"/>
                <w:bCs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E01425">
              <w:rPr>
                <w:rStyle w:val="Hyperlink"/>
                <w:rFonts w:eastAsia="Times"/>
                <w:noProof/>
              </w:rPr>
              <w:t>Microsoft 365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_Toc192689088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C9B5E5" w14:textId="38A0D711" w:rsidR="007E5CF1" w:rsidRDefault="007E5CF1">
          <w:pPr>
            <w:pStyle w:val="Verzeichnis1"/>
            <w:tabs>
              <w:tab w:val="left" w:pos="4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192689089" w:history="1">
            <w:r w:rsidRPr="00E01425">
              <w:rPr>
                <w:rStyle w:val="Hyperlink"/>
                <w:rFonts w:eastAsia="Times"/>
                <w:bCs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E01425">
              <w:rPr>
                <w:rStyle w:val="Hyperlink"/>
                <w:rFonts w:eastAsia="Times"/>
                <w:noProof/>
              </w:rPr>
              <w:t>Acronis-Cloud (Backup)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_Toc192689089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53D361" w14:textId="02FFA6A7" w:rsidR="007E5CF1" w:rsidRDefault="007E5CF1">
          <w:pPr>
            <w:pStyle w:val="Verzeichnis1"/>
            <w:tabs>
              <w:tab w:val="left" w:pos="4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192689090" w:history="1">
            <w:r w:rsidRPr="00E01425">
              <w:rPr>
                <w:rStyle w:val="Hyperlink"/>
                <w:rFonts w:eastAsia="Times"/>
                <w:bCs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7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E01425">
              <w:rPr>
                <w:rStyle w:val="Hyperlink"/>
                <w:rFonts w:eastAsia="Times"/>
                <w:noProof/>
              </w:rPr>
              <w:t>ESET - Cybersecurity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_Toc192689090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BC0DD0" w14:textId="51E10B20" w:rsidR="00984104" w:rsidRDefault="00984104" w:rsidP="00984104">
          <w:pPr>
            <w:spacing w:line="288" w:lineRule="auto"/>
            <w:rPr>
              <w:rFonts w:ascii="MetaOT-Book" w:hAnsi="MetaOT-Book"/>
              <w:b/>
              <w:bCs/>
              <w:sz w:val="20"/>
              <w:szCs w:val="20"/>
              <w:lang w:val="de-DE"/>
            </w:rPr>
          </w:pPr>
          <w:r w:rsidRPr="00984104">
            <w:rPr>
              <w:rFonts w:ascii="MetaOT-Book" w:hAnsi="MetaOT-Book"/>
              <w:b/>
              <w:bCs/>
              <w:sz w:val="20"/>
              <w:szCs w:val="20"/>
              <w:lang w:val="de-DE"/>
            </w:rPr>
            <w:fldChar w:fldCharType="end"/>
          </w:r>
        </w:p>
      </w:sdtContent>
    </w:sdt>
    <w:p w14:paraId="1D5B5384" w14:textId="77777777" w:rsidR="0098725F" w:rsidRDefault="0098725F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3196C00F" w14:textId="77777777" w:rsidR="0098725F" w:rsidRDefault="0098725F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761A8235" w14:textId="77777777" w:rsidR="0098725F" w:rsidRDefault="0098725F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5F85E752" w14:textId="77777777" w:rsidR="00984104" w:rsidRDefault="0098410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67A6B44C" w14:textId="77777777" w:rsidR="00984104" w:rsidRDefault="0098410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51FFEE0E" w14:textId="77777777" w:rsidR="00984104" w:rsidRDefault="0098410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0D2C9501" w14:textId="77777777" w:rsidR="00984104" w:rsidRDefault="0098410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4740370C" w14:textId="77777777" w:rsidR="00984104" w:rsidRDefault="0098410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01D42A64" w14:textId="77777777" w:rsidR="00984104" w:rsidRDefault="0098410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588376AA" w14:textId="77777777" w:rsidR="0098725F" w:rsidRDefault="0098725F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7AAB47E9" w14:textId="77777777" w:rsidR="00984104" w:rsidRDefault="0098410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5331AEDB" w14:textId="77777777" w:rsidR="00984104" w:rsidRDefault="0098410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1675563C" w14:textId="77777777" w:rsidR="00984104" w:rsidRDefault="0098410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17D1771D" w14:textId="77777777" w:rsidR="00984104" w:rsidRDefault="0098410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3083AD4F" w14:textId="77777777" w:rsidR="00921F64" w:rsidRDefault="00921F64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7778F7ED" w14:textId="77777777" w:rsidR="004B654B" w:rsidRDefault="004B654B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112FE68E" w14:textId="77777777" w:rsidR="004B654B" w:rsidRDefault="004B654B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788E6B69" w14:textId="77777777" w:rsidR="004B654B" w:rsidRDefault="004B654B" w:rsidP="0098725F">
      <w:pPr>
        <w:spacing w:line="256" w:lineRule="auto"/>
        <w:rPr>
          <w:rFonts w:ascii="MetaOT-Book" w:hAnsi="MetaOT-Book"/>
          <w:sz w:val="20"/>
          <w:szCs w:val="20"/>
        </w:rPr>
      </w:pPr>
    </w:p>
    <w:p w14:paraId="6E142700" w14:textId="72022CF4" w:rsidR="0098725F" w:rsidRPr="00C240F8" w:rsidRDefault="0098725F" w:rsidP="0098725F">
      <w:pPr>
        <w:spacing w:line="256" w:lineRule="auto"/>
        <w:rPr>
          <w:rFonts w:ascii="MetaOT-Book" w:hAnsi="MetaOT-Book"/>
          <w:sz w:val="20"/>
          <w:szCs w:val="20"/>
        </w:rPr>
      </w:pPr>
      <w:r w:rsidRPr="00C240F8">
        <w:rPr>
          <w:rFonts w:ascii="MetaOT-Book" w:hAnsi="MetaOT-Book"/>
          <w:noProof/>
          <w:sz w:val="20"/>
          <w:szCs w:val="20"/>
        </w:rPr>
        <w:drawing>
          <wp:inline distT="0" distB="0" distL="0" distR="0" wp14:anchorId="306EDBC5" wp14:editId="27F1F1B4">
            <wp:extent cx="923925" cy="314325"/>
            <wp:effectExtent l="0" t="0" r="9525" b="9525"/>
            <wp:docPr id="1559966377" name="Grafik 1559966377" descr="Ein Bild, das Text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Text, ClipAr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91864" w14:textId="77777777" w:rsidR="0098725F" w:rsidRPr="004B654B" w:rsidRDefault="0098725F" w:rsidP="0098725F">
      <w:pPr>
        <w:spacing w:line="256" w:lineRule="auto"/>
        <w:rPr>
          <w:rFonts w:ascii="MetaOT-Book" w:hAnsi="MetaOT-Book"/>
          <w:sz w:val="14"/>
          <w:szCs w:val="14"/>
        </w:rPr>
      </w:pPr>
      <w:r w:rsidRPr="004B654B">
        <w:rPr>
          <w:rFonts w:ascii="MetaOT-Book" w:hAnsi="MetaOT-Book"/>
          <w:sz w:val="14"/>
          <w:szCs w:val="14"/>
        </w:rPr>
        <w:t>CC-BY-SA</w:t>
      </w:r>
    </w:p>
    <w:p w14:paraId="41996029" w14:textId="77777777" w:rsidR="0098725F" w:rsidRPr="004B654B" w:rsidRDefault="0098725F" w:rsidP="0098725F">
      <w:pPr>
        <w:spacing w:line="256" w:lineRule="auto"/>
        <w:rPr>
          <w:rFonts w:ascii="MetaOT-Book" w:hAnsi="MetaOT-Book"/>
          <w:sz w:val="14"/>
          <w:szCs w:val="14"/>
        </w:rPr>
      </w:pPr>
      <w:r w:rsidRPr="004B654B">
        <w:rPr>
          <w:rFonts w:ascii="MetaOT-Book" w:hAnsi="MetaOT-Book"/>
          <w:sz w:val="14"/>
          <w:szCs w:val="14"/>
        </w:rPr>
        <w:t>RheMI:</w:t>
      </w:r>
    </w:p>
    <w:p w14:paraId="340AE8B3" w14:textId="77777777" w:rsidR="0098725F" w:rsidRPr="004B654B" w:rsidRDefault="0098725F" w:rsidP="0098725F">
      <w:pPr>
        <w:spacing w:line="256" w:lineRule="auto"/>
        <w:rPr>
          <w:rFonts w:ascii="MetaOT-Book" w:hAnsi="MetaOT-Book"/>
          <w:sz w:val="14"/>
          <w:szCs w:val="14"/>
        </w:rPr>
      </w:pPr>
      <w:r w:rsidRPr="004B654B">
        <w:rPr>
          <w:rFonts w:ascii="MetaOT-Book" w:hAnsi="MetaOT-Book"/>
          <w:sz w:val="14"/>
          <w:szCs w:val="14"/>
        </w:rPr>
        <w:t xml:space="preserve">Andri Sutter / </w:t>
      </w:r>
      <w:proofErr w:type="spellStart"/>
      <w:r w:rsidRPr="004B654B">
        <w:rPr>
          <w:rFonts w:ascii="MetaOT-Book" w:hAnsi="MetaOT-Book"/>
          <w:sz w:val="14"/>
          <w:szCs w:val="14"/>
        </w:rPr>
        <w:t>Kobelwald</w:t>
      </w:r>
      <w:proofErr w:type="spellEnd"/>
      <w:r w:rsidRPr="004B654B">
        <w:rPr>
          <w:rFonts w:ascii="MetaOT-Book" w:hAnsi="MetaOT-Book"/>
          <w:sz w:val="14"/>
          <w:szCs w:val="14"/>
        </w:rPr>
        <w:t>-Hub-Hard, Rüthi, Eichenwies, Kriessern, Montlingen, Oberriet</w:t>
      </w:r>
    </w:p>
    <w:p w14:paraId="218DF2C5" w14:textId="77777777" w:rsidR="0098725F" w:rsidRPr="004B654B" w:rsidRDefault="0098725F" w:rsidP="0098725F">
      <w:pPr>
        <w:spacing w:line="256" w:lineRule="auto"/>
        <w:rPr>
          <w:rFonts w:ascii="MetaOT-Book" w:hAnsi="MetaOT-Book"/>
          <w:sz w:val="14"/>
          <w:szCs w:val="14"/>
        </w:rPr>
      </w:pPr>
      <w:r w:rsidRPr="004B654B">
        <w:rPr>
          <w:rFonts w:ascii="MetaOT-Book" w:hAnsi="MetaOT-Book"/>
          <w:sz w:val="14"/>
          <w:szCs w:val="14"/>
        </w:rPr>
        <w:t>Armin Lüchinger / Diepoldsau</w:t>
      </w:r>
    </w:p>
    <w:p w14:paraId="5DA73DF1" w14:textId="77777777" w:rsidR="0098725F" w:rsidRPr="004B654B" w:rsidRDefault="0098725F" w:rsidP="0098725F">
      <w:pPr>
        <w:spacing w:line="256" w:lineRule="auto"/>
        <w:rPr>
          <w:rFonts w:ascii="MetaOT-Book" w:hAnsi="MetaOT-Book"/>
          <w:sz w:val="14"/>
          <w:szCs w:val="14"/>
        </w:rPr>
      </w:pPr>
      <w:r w:rsidRPr="004B654B">
        <w:rPr>
          <w:rFonts w:ascii="MetaOT-Book" w:hAnsi="MetaOT-Book"/>
          <w:sz w:val="14"/>
          <w:szCs w:val="14"/>
        </w:rPr>
        <w:t xml:space="preserve">Christian Krüsi / Altstätten, Eichberg, Hinterforst, </w:t>
      </w:r>
      <w:proofErr w:type="spellStart"/>
      <w:r w:rsidRPr="004B654B">
        <w:rPr>
          <w:rFonts w:ascii="MetaOT-Book" w:hAnsi="MetaOT-Book"/>
          <w:sz w:val="14"/>
          <w:szCs w:val="14"/>
        </w:rPr>
        <w:t>Lüchingen</w:t>
      </w:r>
      <w:proofErr w:type="spellEnd"/>
    </w:p>
    <w:p w14:paraId="7400203D" w14:textId="77777777" w:rsidR="0098725F" w:rsidRPr="004B654B" w:rsidRDefault="0098725F" w:rsidP="0098725F">
      <w:pPr>
        <w:spacing w:line="256" w:lineRule="auto"/>
        <w:rPr>
          <w:rFonts w:ascii="MetaOT-Book" w:hAnsi="MetaOT-Book"/>
          <w:sz w:val="14"/>
          <w:szCs w:val="14"/>
        </w:rPr>
      </w:pPr>
      <w:r w:rsidRPr="004B654B">
        <w:rPr>
          <w:rFonts w:ascii="MetaOT-Book" w:hAnsi="MetaOT-Book"/>
          <w:sz w:val="14"/>
          <w:szCs w:val="14"/>
        </w:rPr>
        <w:t xml:space="preserve">Joso </w:t>
      </w:r>
      <w:r w:rsidRPr="004B654B">
        <w:rPr>
          <w:rFonts w:ascii="Calibri" w:hAnsi="Calibri" w:cs="Calibri"/>
          <w:sz w:val="14"/>
          <w:szCs w:val="14"/>
        </w:rPr>
        <w:t>Ć</w:t>
      </w:r>
      <w:r w:rsidRPr="004B654B">
        <w:rPr>
          <w:rFonts w:ascii="MetaOT-Book" w:hAnsi="MetaOT-Book"/>
          <w:sz w:val="14"/>
          <w:szCs w:val="14"/>
        </w:rPr>
        <w:t>a</w:t>
      </w:r>
      <w:r w:rsidRPr="004B654B">
        <w:rPr>
          <w:rFonts w:ascii="Calibri" w:hAnsi="Calibri" w:cs="Calibri"/>
          <w:sz w:val="14"/>
          <w:szCs w:val="14"/>
        </w:rPr>
        <w:t>ć</w:t>
      </w:r>
      <w:r w:rsidRPr="004B654B">
        <w:rPr>
          <w:rFonts w:ascii="MetaOT-Book" w:hAnsi="MetaOT-Book"/>
          <w:sz w:val="14"/>
          <w:szCs w:val="14"/>
        </w:rPr>
        <w:t>i</w:t>
      </w:r>
      <w:r w:rsidRPr="004B654B">
        <w:rPr>
          <w:rFonts w:ascii="Calibri" w:hAnsi="Calibri" w:cs="Calibri"/>
          <w:sz w:val="14"/>
          <w:szCs w:val="14"/>
        </w:rPr>
        <w:t>ć</w:t>
      </w:r>
      <w:r w:rsidRPr="004B654B">
        <w:rPr>
          <w:rFonts w:ascii="MetaOT-Book" w:hAnsi="MetaOT-Book"/>
          <w:sz w:val="14"/>
          <w:szCs w:val="14"/>
        </w:rPr>
        <w:t xml:space="preserve"> / Widnau </w:t>
      </w:r>
    </w:p>
    <w:p w14:paraId="43E1AE42" w14:textId="77777777" w:rsidR="0098725F" w:rsidRPr="004B654B" w:rsidRDefault="0098725F" w:rsidP="0098725F">
      <w:pPr>
        <w:spacing w:line="256" w:lineRule="auto"/>
        <w:rPr>
          <w:rFonts w:ascii="MetaOT-Book" w:hAnsi="MetaOT-Book"/>
          <w:sz w:val="14"/>
          <w:szCs w:val="14"/>
        </w:rPr>
      </w:pPr>
      <w:r w:rsidRPr="004B654B">
        <w:rPr>
          <w:rFonts w:ascii="MetaOT-Book" w:hAnsi="MetaOT-Book"/>
          <w:sz w:val="14"/>
          <w:szCs w:val="14"/>
        </w:rPr>
        <w:t>Jürg Germann / Rebstein, Marbach</w:t>
      </w:r>
    </w:p>
    <w:p w14:paraId="43E6FB9C" w14:textId="77777777" w:rsidR="0098725F" w:rsidRPr="004B654B" w:rsidRDefault="0098725F" w:rsidP="0098725F">
      <w:pPr>
        <w:spacing w:line="256" w:lineRule="auto"/>
        <w:rPr>
          <w:rFonts w:ascii="MetaOT-Book" w:hAnsi="MetaOT-Book"/>
          <w:sz w:val="14"/>
          <w:szCs w:val="14"/>
          <w:lang w:val="en-US"/>
        </w:rPr>
      </w:pPr>
      <w:r w:rsidRPr="004B654B">
        <w:rPr>
          <w:rFonts w:ascii="MetaOT-Book" w:hAnsi="MetaOT-Book"/>
          <w:sz w:val="14"/>
          <w:szCs w:val="14"/>
          <w:lang w:val="en-US"/>
        </w:rPr>
        <w:t xml:space="preserve">Norbert Wick / St. Margrethen </w:t>
      </w:r>
    </w:p>
    <w:p w14:paraId="0F4F5D27" w14:textId="77777777" w:rsidR="0098725F" w:rsidRPr="004B654B" w:rsidRDefault="0098725F" w:rsidP="0098725F">
      <w:pPr>
        <w:spacing w:line="256" w:lineRule="auto"/>
        <w:rPr>
          <w:rFonts w:ascii="MetaOT-Book" w:hAnsi="MetaOT-Book"/>
          <w:sz w:val="14"/>
          <w:szCs w:val="14"/>
          <w:lang w:val="en-US"/>
        </w:rPr>
      </w:pPr>
      <w:r w:rsidRPr="004B654B">
        <w:rPr>
          <w:rFonts w:ascii="MetaOT-Book" w:hAnsi="MetaOT-Book"/>
          <w:sz w:val="14"/>
          <w:szCs w:val="14"/>
          <w:lang w:val="en-US"/>
        </w:rPr>
        <w:t xml:space="preserve">Oliver Morandi / </w:t>
      </w:r>
      <w:proofErr w:type="spellStart"/>
      <w:r w:rsidRPr="004B654B">
        <w:rPr>
          <w:rFonts w:ascii="MetaOT-Book" w:hAnsi="MetaOT-Book"/>
          <w:sz w:val="14"/>
          <w:szCs w:val="14"/>
          <w:lang w:val="en-US"/>
        </w:rPr>
        <w:t>Heerbrugg</w:t>
      </w:r>
      <w:proofErr w:type="spellEnd"/>
    </w:p>
    <w:p w14:paraId="06F4880E" w14:textId="4BECBBEB" w:rsidR="0098725F" w:rsidRPr="004B654B" w:rsidRDefault="0098725F" w:rsidP="00005566">
      <w:pPr>
        <w:spacing w:line="256" w:lineRule="auto"/>
        <w:rPr>
          <w:rFonts w:ascii="MetaOT-Book" w:hAnsi="MetaOT-Book"/>
          <w:sz w:val="14"/>
          <w:szCs w:val="14"/>
        </w:rPr>
      </w:pPr>
      <w:r w:rsidRPr="004B654B">
        <w:rPr>
          <w:rFonts w:ascii="MetaOT-Book" w:hAnsi="MetaOT-Book"/>
          <w:sz w:val="14"/>
          <w:szCs w:val="14"/>
        </w:rPr>
        <w:t>angepasst durch Corinne Fust / PSNL</w:t>
      </w:r>
      <w:r w:rsidR="007E5CF1">
        <w:rPr>
          <w:rFonts w:ascii="MetaOT-Book" w:hAnsi="MetaOT-Book"/>
          <w:sz w:val="14"/>
          <w:szCs w:val="14"/>
        </w:rPr>
        <w:t>Z</w:t>
      </w:r>
    </w:p>
    <w:p w14:paraId="48AA64E0" w14:textId="77777777" w:rsidR="007E5CF1" w:rsidRDefault="007E5CF1">
      <w:pPr>
        <w:rPr>
          <w:rFonts w:eastAsia="Times"/>
          <w:b/>
          <w:kern w:val="32"/>
          <w:sz w:val="30"/>
        </w:rPr>
      </w:pPr>
      <w:r>
        <w:rPr>
          <w:rFonts w:eastAsia="Times"/>
        </w:rPr>
        <w:br w:type="page"/>
      </w:r>
    </w:p>
    <w:p w14:paraId="62D2D00F" w14:textId="6E081F6C" w:rsidR="00CF67C2" w:rsidRPr="00B952B5" w:rsidRDefault="00BB31AF" w:rsidP="00015388">
      <w:pPr>
        <w:pStyle w:val="berschrift1"/>
        <w:ind w:left="426"/>
        <w:rPr>
          <w:rFonts w:eastAsia="Times"/>
        </w:rPr>
      </w:pPr>
      <w:bookmarkStart w:id="0" w:name="_Toc192689084"/>
      <w:r w:rsidRPr="00B952B5">
        <w:rPr>
          <w:rFonts w:eastAsia="Times"/>
        </w:rPr>
        <w:lastRenderedPageBreak/>
        <w:t>Einleitung</w:t>
      </w:r>
      <w:bookmarkEnd w:id="0"/>
    </w:p>
    <w:p w14:paraId="7F2627E2" w14:textId="646726C0" w:rsidR="0070701D" w:rsidRPr="0098725F" w:rsidRDefault="00F636D1" w:rsidP="00F636D1">
      <w:pPr>
        <w:rPr>
          <w:rFonts w:ascii="MetaOT-Book" w:eastAsia="Times" w:hAnsi="MetaOT-Book"/>
          <w:sz w:val="19"/>
          <w:szCs w:val="19"/>
        </w:rPr>
      </w:pPr>
      <w:r w:rsidRPr="0098725F">
        <w:rPr>
          <w:rFonts w:ascii="MetaOT-Book" w:eastAsia="Times" w:hAnsi="MetaOT-Book"/>
          <w:sz w:val="19"/>
          <w:szCs w:val="19"/>
        </w:rPr>
        <w:t xml:space="preserve">Das Rollen- und Berechtigungskonzept der </w:t>
      </w:r>
      <w:r w:rsidR="007E5CF1">
        <w:rPr>
          <w:rFonts w:ascii="MetaOT-Book" w:eastAsia="Times" w:hAnsi="MetaOT-Book"/>
          <w:sz w:val="19"/>
          <w:szCs w:val="19"/>
        </w:rPr>
        <w:t>xy</w:t>
      </w:r>
      <w:r w:rsidRPr="0098725F">
        <w:rPr>
          <w:rFonts w:ascii="MetaOT-Book" w:eastAsia="Times" w:hAnsi="MetaOT-Book"/>
          <w:sz w:val="19"/>
          <w:szCs w:val="19"/>
        </w:rPr>
        <w:t xml:space="preserve"> </w:t>
      </w:r>
      <w:r w:rsidR="004B20C3" w:rsidRPr="0098725F">
        <w:rPr>
          <w:rFonts w:ascii="MetaOT-Book" w:eastAsia="Times" w:hAnsi="MetaOT-Book"/>
          <w:sz w:val="19"/>
          <w:szCs w:val="19"/>
        </w:rPr>
        <w:t>hält</w:t>
      </w:r>
      <w:r w:rsidRPr="0098725F">
        <w:rPr>
          <w:rFonts w:ascii="MetaOT-Book" w:eastAsia="Times" w:hAnsi="MetaOT-Book"/>
          <w:sz w:val="19"/>
          <w:szCs w:val="19"/>
        </w:rPr>
        <w:t xml:space="preserve"> die </w:t>
      </w:r>
      <w:r w:rsidR="004B20C3" w:rsidRPr="0098725F">
        <w:rPr>
          <w:rFonts w:ascii="MetaOT-Book" w:eastAsia="Times" w:hAnsi="MetaOT-Book"/>
          <w:sz w:val="19"/>
          <w:szCs w:val="19"/>
        </w:rPr>
        <w:t xml:space="preserve">Rollen und </w:t>
      </w:r>
      <w:r w:rsidRPr="0098725F">
        <w:rPr>
          <w:rFonts w:ascii="MetaOT-Book" w:eastAsia="Times" w:hAnsi="MetaOT-Book"/>
          <w:sz w:val="19"/>
          <w:szCs w:val="19"/>
        </w:rPr>
        <w:t xml:space="preserve">Berechtigungen der einzelnen </w:t>
      </w:r>
      <w:r w:rsidR="004B20C3" w:rsidRPr="0098725F">
        <w:rPr>
          <w:rFonts w:ascii="MetaOT-Book" w:eastAsia="Times" w:hAnsi="MetaOT-Book"/>
          <w:sz w:val="19"/>
          <w:szCs w:val="19"/>
        </w:rPr>
        <w:t xml:space="preserve">Nutzenden </w:t>
      </w:r>
      <w:r w:rsidR="00A8291C" w:rsidRPr="0098725F">
        <w:rPr>
          <w:rFonts w:ascii="MetaOT-Book" w:eastAsia="Times" w:hAnsi="MetaOT-Book"/>
          <w:sz w:val="19"/>
          <w:szCs w:val="19"/>
        </w:rPr>
        <w:t xml:space="preserve">fest. Festgelegt wird im Konzept auch, welche Personen </w:t>
      </w:r>
      <w:r w:rsidR="0070701D" w:rsidRPr="0098725F">
        <w:rPr>
          <w:rFonts w:ascii="MetaOT-Book" w:eastAsia="Times" w:hAnsi="MetaOT-Book"/>
          <w:sz w:val="19"/>
          <w:szCs w:val="19"/>
        </w:rPr>
        <w:t>die Administration der Dienste machen und entsprechenden Zugriff erhalten.</w:t>
      </w:r>
    </w:p>
    <w:p w14:paraId="7BAF72CE" w14:textId="497A516D" w:rsidR="00F636D1" w:rsidRPr="0098725F" w:rsidRDefault="00F636D1" w:rsidP="00F636D1">
      <w:pPr>
        <w:rPr>
          <w:rFonts w:ascii="MetaOT-Book" w:eastAsia="Times" w:hAnsi="MetaOT-Book"/>
          <w:sz w:val="19"/>
          <w:szCs w:val="19"/>
        </w:rPr>
      </w:pPr>
    </w:p>
    <w:p w14:paraId="74929DDC" w14:textId="77777777" w:rsidR="006D1982" w:rsidRPr="0098725F" w:rsidRDefault="006D1982" w:rsidP="00F636D1">
      <w:pPr>
        <w:rPr>
          <w:rFonts w:ascii="MetaOT-Book" w:eastAsia="Times" w:hAnsi="MetaOT-Book"/>
          <w:sz w:val="19"/>
          <w:szCs w:val="19"/>
        </w:rPr>
      </w:pPr>
    </w:p>
    <w:p w14:paraId="5F831542" w14:textId="123FCC34" w:rsidR="00CF67C2" w:rsidRPr="00B952B5" w:rsidRDefault="00E917F0" w:rsidP="00015388">
      <w:pPr>
        <w:pStyle w:val="berschrift1"/>
        <w:ind w:left="426"/>
        <w:rPr>
          <w:rFonts w:eastAsia="Times"/>
        </w:rPr>
      </w:pPr>
      <w:bookmarkStart w:id="1" w:name="_Toc192689085"/>
      <w:r w:rsidRPr="00B952B5">
        <w:rPr>
          <w:rFonts w:eastAsia="Times"/>
        </w:rPr>
        <w:t>Digitale Lehrmittel und Lernplattformen</w:t>
      </w:r>
      <w:bookmarkEnd w:id="1"/>
    </w:p>
    <w:p w14:paraId="02291C20" w14:textId="79597EBB" w:rsidR="00E114D9" w:rsidRPr="0098725F" w:rsidRDefault="00E917F0" w:rsidP="00E917F0">
      <w:pPr>
        <w:rPr>
          <w:rFonts w:ascii="MetaOT-Book" w:eastAsia="Times" w:hAnsi="MetaOT-Book"/>
          <w:sz w:val="19"/>
          <w:szCs w:val="19"/>
        </w:rPr>
      </w:pPr>
      <w:r w:rsidRPr="0098725F">
        <w:rPr>
          <w:rFonts w:ascii="MetaOT-Book" w:eastAsia="Times" w:hAnsi="MetaOT-Book"/>
          <w:sz w:val="19"/>
          <w:szCs w:val="19"/>
        </w:rPr>
        <w:t xml:space="preserve">Die Rollen und Berechtigungen im Bereich digitale Lehrmittel und Lernplattformen sind </w:t>
      </w:r>
      <w:r w:rsidR="00BA65A3" w:rsidRPr="0098725F">
        <w:rPr>
          <w:rFonts w:ascii="MetaOT-Book" w:eastAsia="Times" w:hAnsi="MetaOT-Book"/>
          <w:sz w:val="19"/>
          <w:szCs w:val="19"/>
        </w:rPr>
        <w:t>unten aufgeführt.</w:t>
      </w:r>
    </w:p>
    <w:p w14:paraId="6DBF7EE4" w14:textId="449D4D94" w:rsidR="00385242" w:rsidRPr="0098725F" w:rsidRDefault="00385242" w:rsidP="00385242">
      <w:pPr>
        <w:rPr>
          <w:rFonts w:ascii="MetaOT-Book" w:hAnsi="MetaOT-Book"/>
          <w:sz w:val="19"/>
          <w:szCs w:val="19"/>
        </w:rPr>
      </w:pPr>
    </w:p>
    <w:tbl>
      <w:tblPr>
        <w:tblStyle w:val="Gitternetztabelle4Akzent1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835"/>
        <w:gridCol w:w="1134"/>
        <w:gridCol w:w="993"/>
        <w:gridCol w:w="987"/>
        <w:gridCol w:w="1416"/>
      </w:tblGrid>
      <w:tr w:rsidR="00895213" w:rsidRPr="0098725F" w14:paraId="7E17ADBA" w14:textId="77777777" w:rsidTr="005028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67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673DF6C" w14:textId="54D1876F" w:rsidR="00385242" w:rsidRPr="0098725F" w:rsidRDefault="00385242">
            <w:pPr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Plattform/ Lehrmittel:</w:t>
            </w:r>
          </w:p>
        </w:tc>
        <w:tc>
          <w:tcPr>
            <w:tcW w:w="2835" w:type="dxa"/>
            <w:hideMark/>
          </w:tcPr>
          <w:p w14:paraId="064F0FF9" w14:textId="77777777" w:rsidR="00385242" w:rsidRPr="0098725F" w:rsidRDefault="003852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Zweck:</w:t>
            </w:r>
          </w:p>
        </w:tc>
        <w:tc>
          <w:tcPr>
            <w:tcW w:w="1134" w:type="dxa"/>
            <w:hideMark/>
          </w:tcPr>
          <w:p w14:paraId="22247FDA" w14:textId="77777777" w:rsidR="00385242" w:rsidRPr="0098725F" w:rsidRDefault="003852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Klassen:</w:t>
            </w:r>
          </w:p>
        </w:tc>
        <w:tc>
          <w:tcPr>
            <w:tcW w:w="993" w:type="dxa"/>
            <w:hideMark/>
          </w:tcPr>
          <w:p w14:paraId="6D49911B" w14:textId="1F2A015E" w:rsidR="00385242" w:rsidRPr="0098725F" w:rsidRDefault="003852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Admini</w:t>
            </w:r>
            <w:r w:rsidR="0050282B">
              <w:rPr>
                <w:rFonts w:ascii="MetaOT-Book" w:hAnsi="MetaOT-Book" w:cs="Arial"/>
                <w:sz w:val="19"/>
                <w:szCs w:val="19"/>
              </w:rPr>
              <w:t>-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>stration</w:t>
            </w:r>
            <w:proofErr w:type="spellEnd"/>
            <w:r w:rsidRPr="0098725F">
              <w:rPr>
                <w:rFonts w:ascii="MetaOT-Book" w:hAnsi="MetaOT-Book" w:cs="Arial"/>
                <w:sz w:val="19"/>
                <w:szCs w:val="19"/>
              </w:rPr>
              <w:t>:</w:t>
            </w:r>
          </w:p>
        </w:tc>
        <w:tc>
          <w:tcPr>
            <w:tcW w:w="987" w:type="dxa"/>
            <w:hideMark/>
          </w:tcPr>
          <w:p w14:paraId="3A509A84" w14:textId="77777777" w:rsidR="00385242" w:rsidRPr="0098725F" w:rsidRDefault="003852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Logins:</w:t>
            </w:r>
          </w:p>
        </w:tc>
        <w:tc>
          <w:tcPr>
            <w:tcW w:w="1416" w:type="dxa"/>
            <w:hideMark/>
          </w:tcPr>
          <w:p w14:paraId="41448E66" w14:textId="77777777" w:rsidR="00385242" w:rsidRPr="0098725F" w:rsidRDefault="003852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Übergabe:</w:t>
            </w:r>
          </w:p>
        </w:tc>
      </w:tr>
      <w:tr w:rsidR="0001131C" w:rsidRPr="0098725F" w14:paraId="26614492" w14:textId="77777777" w:rsidTr="00502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D70AE21" w14:textId="77777777" w:rsidR="00385242" w:rsidRPr="0098725F" w:rsidRDefault="00385242">
            <w:pPr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Lernlupe</w:t>
            </w:r>
            <w:proofErr w:type="spellEnd"/>
          </w:p>
          <w:p w14:paraId="16D5280B" w14:textId="77777777" w:rsidR="00385242" w:rsidRPr="0098725F" w:rsidRDefault="00385242">
            <w:pPr>
              <w:rPr>
                <w:rFonts w:ascii="MetaOT-Book" w:hAnsi="MetaOT-Book" w:cs="Arial"/>
                <w:b w:val="0"/>
                <w:bCs w:val="0"/>
                <w:sz w:val="19"/>
                <w:szCs w:val="19"/>
              </w:rPr>
            </w:pPr>
            <w:hyperlink r:id="rId12" w:history="1">
              <w:r w:rsidRPr="0098725F">
                <w:rPr>
                  <w:rStyle w:val="Hyperlink"/>
                  <w:rFonts w:ascii="MetaOT-Book" w:hAnsi="MetaOT-Book" w:cs="Arial"/>
                  <w:b w:val="0"/>
                  <w:bCs w:val="0"/>
                  <w:sz w:val="19"/>
                  <w:szCs w:val="19"/>
                </w:rPr>
                <w:t>www.lernlupe.ch</w:t>
              </w:r>
            </w:hyperlink>
          </w:p>
        </w:tc>
        <w:tc>
          <w:tcPr>
            <w:tcW w:w="2835" w:type="dxa"/>
            <w:hideMark/>
          </w:tcPr>
          <w:p w14:paraId="0A6DF1CF" w14:textId="1714A8DF" w:rsidR="002E1354" w:rsidRPr="0098725F" w:rsidRDefault="002E1354" w:rsidP="002E13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Online-Plattform für die individuelle Förderung der schulischen Kernkompetenzen in Deutsch und Mathematik</w:t>
            </w:r>
          </w:p>
        </w:tc>
        <w:tc>
          <w:tcPr>
            <w:tcW w:w="1134" w:type="dxa"/>
            <w:hideMark/>
          </w:tcPr>
          <w:p w14:paraId="36E25470" w14:textId="27FD9D35" w:rsidR="00385242" w:rsidRPr="0098725F" w:rsidRDefault="00385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3. – 6. Kl</w:t>
            </w:r>
            <w:r w:rsidR="0050282B">
              <w:rPr>
                <w:rFonts w:ascii="MetaOT-Book" w:hAnsi="MetaOT-Book" w:cs="Arial"/>
                <w:sz w:val="19"/>
                <w:szCs w:val="19"/>
              </w:rPr>
              <w:t>.</w:t>
            </w:r>
          </w:p>
        </w:tc>
        <w:tc>
          <w:tcPr>
            <w:tcW w:w="993" w:type="dxa"/>
            <w:hideMark/>
          </w:tcPr>
          <w:p w14:paraId="40968B09" w14:textId="79286EA7" w:rsidR="00385242" w:rsidRDefault="00385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S</w:t>
            </w:r>
            <w:r w:rsidR="0050282B">
              <w:rPr>
                <w:rFonts w:ascii="MetaOT-Book" w:hAnsi="MetaOT-Book" w:cs="Arial"/>
                <w:sz w:val="19"/>
                <w:szCs w:val="19"/>
              </w:rPr>
              <w:t>L</w:t>
            </w:r>
          </w:p>
          <w:p w14:paraId="3430772B" w14:textId="75505DD1" w:rsidR="00301D93" w:rsidRPr="0098725F" w:rsidRDefault="00301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</w:p>
        </w:tc>
        <w:tc>
          <w:tcPr>
            <w:tcW w:w="987" w:type="dxa"/>
            <w:hideMark/>
          </w:tcPr>
          <w:p w14:paraId="690F8C9D" w14:textId="59ED4EDE" w:rsidR="00385242" w:rsidRDefault="00757E73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757E73">
              <w:rPr>
                <w:rFonts w:ascii="MetaOT-Book" w:hAnsi="MetaOT-Book" w:cs="Arial"/>
                <w:sz w:val="19"/>
                <w:szCs w:val="19"/>
              </w:rPr>
              <w:t>LP/</w:t>
            </w:r>
            <w:proofErr w:type="spellStart"/>
            <w:r w:rsidR="00385242" w:rsidRPr="00757E73">
              <w:rPr>
                <w:rFonts w:ascii="MetaOT-Book" w:hAnsi="MetaOT-Book" w:cs="Arial"/>
                <w:sz w:val="19"/>
                <w:szCs w:val="19"/>
              </w:rPr>
              <w:t>SuS</w:t>
            </w:r>
            <w:proofErr w:type="spellEnd"/>
            <w:r w:rsidR="00385242" w:rsidRPr="0098725F">
              <w:rPr>
                <w:rFonts w:ascii="MetaOT-Book" w:hAnsi="MetaOT-Book" w:cs="Arial"/>
                <w:sz w:val="19"/>
                <w:szCs w:val="19"/>
              </w:rPr>
              <w:t>:</w:t>
            </w:r>
          </w:p>
          <w:p w14:paraId="56FD87A1" w14:textId="5EFE2BAC" w:rsidR="00513AF0" w:rsidRPr="0098725F" w:rsidRDefault="00513AF0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Admin</w:t>
            </w:r>
          </w:p>
        </w:tc>
        <w:tc>
          <w:tcPr>
            <w:tcW w:w="1416" w:type="dxa"/>
            <w:hideMark/>
          </w:tcPr>
          <w:p w14:paraId="5748FEBC" w14:textId="69536CB4" w:rsidR="00385242" w:rsidRPr="0098725F" w:rsidRDefault="00385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am Ende des S</w:t>
            </w:r>
            <w:r w:rsidR="00E06836" w:rsidRPr="0098725F">
              <w:rPr>
                <w:rFonts w:ascii="MetaOT-Book" w:hAnsi="MetaOT-Book" w:cs="Arial"/>
                <w:sz w:val="19"/>
                <w:szCs w:val="19"/>
              </w:rPr>
              <w:t>J</w:t>
            </w:r>
            <w:r w:rsidR="0090501B" w:rsidRPr="0098725F">
              <w:rPr>
                <w:rFonts w:ascii="MetaOT-Book" w:hAnsi="MetaOT-Book" w:cs="Arial"/>
                <w:sz w:val="19"/>
                <w:szCs w:val="19"/>
              </w:rPr>
              <w:t xml:space="preserve"> durch Admin</w:t>
            </w:r>
            <w:r w:rsidR="00301D93">
              <w:rPr>
                <w:rFonts w:ascii="MetaOT-Book" w:hAnsi="MetaOT-Book" w:cs="Arial"/>
                <w:sz w:val="19"/>
                <w:szCs w:val="19"/>
              </w:rPr>
              <w:t xml:space="preserve"> </w:t>
            </w:r>
          </w:p>
        </w:tc>
      </w:tr>
      <w:tr w:rsidR="00E06836" w:rsidRPr="0098725F" w14:paraId="3856A093" w14:textId="77777777" w:rsidTr="0050282B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C905972" w14:textId="77777777" w:rsidR="00385242" w:rsidRPr="0098725F" w:rsidRDefault="00385242">
            <w:pPr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Antolin</w:t>
            </w:r>
          </w:p>
          <w:p w14:paraId="48C46466" w14:textId="77777777" w:rsidR="00385242" w:rsidRPr="0098725F" w:rsidRDefault="00385242">
            <w:pPr>
              <w:rPr>
                <w:rFonts w:ascii="MetaOT-Book" w:hAnsi="MetaOT-Book" w:cs="Arial"/>
                <w:b w:val="0"/>
                <w:bCs w:val="0"/>
                <w:sz w:val="19"/>
                <w:szCs w:val="19"/>
              </w:rPr>
            </w:pPr>
            <w:hyperlink r:id="rId13" w:history="1">
              <w:r w:rsidRPr="0098725F">
                <w:rPr>
                  <w:rStyle w:val="Hyperlink"/>
                  <w:rFonts w:ascii="MetaOT-Book" w:hAnsi="MetaOT-Book" w:cs="Arial"/>
                  <w:b w:val="0"/>
                  <w:bCs w:val="0"/>
                  <w:sz w:val="19"/>
                  <w:szCs w:val="19"/>
                </w:rPr>
                <w:t>www.antolin.ch</w:t>
              </w:r>
            </w:hyperlink>
          </w:p>
        </w:tc>
        <w:tc>
          <w:tcPr>
            <w:tcW w:w="2835" w:type="dxa"/>
            <w:hideMark/>
          </w:tcPr>
          <w:p w14:paraId="314C6BCE" w14:textId="77777777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Leseförderung</w:t>
            </w:r>
          </w:p>
        </w:tc>
        <w:tc>
          <w:tcPr>
            <w:tcW w:w="1134" w:type="dxa"/>
            <w:hideMark/>
          </w:tcPr>
          <w:p w14:paraId="5BD09401" w14:textId="62C2EF99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alle Kl</w:t>
            </w:r>
            <w:r w:rsidR="0050282B">
              <w:rPr>
                <w:rFonts w:ascii="MetaOT-Book" w:hAnsi="MetaOT-Book" w:cs="Arial"/>
                <w:sz w:val="19"/>
                <w:szCs w:val="19"/>
              </w:rPr>
              <w:t>.</w:t>
            </w:r>
          </w:p>
        </w:tc>
        <w:tc>
          <w:tcPr>
            <w:tcW w:w="993" w:type="dxa"/>
            <w:hideMark/>
          </w:tcPr>
          <w:p w14:paraId="5C2F1810" w14:textId="2D6F544A" w:rsidR="00385242" w:rsidRPr="0098725F" w:rsidRDefault="00FD6B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IT-V.</w:t>
            </w:r>
          </w:p>
        </w:tc>
        <w:tc>
          <w:tcPr>
            <w:tcW w:w="987" w:type="dxa"/>
            <w:hideMark/>
          </w:tcPr>
          <w:p w14:paraId="2F7A44C4" w14:textId="2899ED1A" w:rsidR="00FA0938" w:rsidRPr="0098725F" w:rsidRDefault="00385242">
            <w:pPr>
              <w:tabs>
                <w:tab w:val="left" w:pos="60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LP:</w:t>
            </w:r>
          </w:p>
          <w:p w14:paraId="41FD84DB" w14:textId="65956616" w:rsidR="00385242" w:rsidRPr="0098725F" w:rsidRDefault="00385242">
            <w:pPr>
              <w:tabs>
                <w:tab w:val="left" w:pos="60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SuS</w:t>
            </w:r>
            <w:proofErr w:type="spellEnd"/>
            <w:r w:rsidRPr="0098725F">
              <w:rPr>
                <w:rFonts w:ascii="MetaOT-Book" w:hAnsi="MetaOT-Book" w:cs="Arial"/>
                <w:sz w:val="19"/>
                <w:szCs w:val="19"/>
              </w:rPr>
              <w:t>:</w:t>
            </w:r>
            <w:r w:rsidR="0090501B" w:rsidRPr="0098725F">
              <w:rPr>
                <w:rFonts w:ascii="MetaOT-Book" w:hAnsi="MetaOT-Book" w:cs="Arial"/>
                <w:sz w:val="19"/>
                <w:szCs w:val="19"/>
              </w:rPr>
              <w:t xml:space="preserve"> L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>P</w:t>
            </w:r>
          </w:p>
        </w:tc>
        <w:tc>
          <w:tcPr>
            <w:tcW w:w="1416" w:type="dxa"/>
            <w:hideMark/>
          </w:tcPr>
          <w:p w14:paraId="35DE9DC0" w14:textId="4D0E4232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individuell durch </w:t>
            </w:r>
            <w:r w:rsidR="0090501B" w:rsidRPr="0098725F">
              <w:rPr>
                <w:rFonts w:ascii="MetaOT-Book" w:hAnsi="MetaOT-Book" w:cs="Arial"/>
                <w:sz w:val="19"/>
                <w:szCs w:val="19"/>
              </w:rPr>
              <w:t>LP</w:t>
            </w:r>
          </w:p>
        </w:tc>
      </w:tr>
      <w:tr w:rsidR="0001131C" w:rsidRPr="0098725F" w14:paraId="211806CD" w14:textId="77777777" w:rsidTr="00502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E5AE85D" w14:textId="77777777" w:rsidR="00385242" w:rsidRPr="0098725F" w:rsidRDefault="00385242">
            <w:pPr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LMVZ</w:t>
            </w:r>
          </w:p>
          <w:p w14:paraId="30912422" w14:textId="77777777" w:rsidR="00385242" w:rsidRPr="0098725F" w:rsidRDefault="00385242">
            <w:pPr>
              <w:rPr>
                <w:rFonts w:ascii="MetaOT-Book" w:hAnsi="MetaOT-Book" w:cs="Arial"/>
                <w:b w:val="0"/>
                <w:bCs w:val="0"/>
                <w:sz w:val="19"/>
                <w:szCs w:val="19"/>
              </w:rPr>
            </w:pPr>
            <w:hyperlink r:id="rId14" w:history="1">
              <w:r w:rsidRPr="0098725F">
                <w:rPr>
                  <w:rStyle w:val="Hyperlink"/>
                  <w:rFonts w:ascii="MetaOT-Book" w:hAnsi="MetaOT-Book" w:cs="Arial"/>
                  <w:b w:val="0"/>
                  <w:bCs w:val="0"/>
                  <w:sz w:val="19"/>
                  <w:szCs w:val="19"/>
                </w:rPr>
                <w:t>www.lmvz.ch</w:t>
              </w:r>
            </w:hyperlink>
          </w:p>
        </w:tc>
        <w:tc>
          <w:tcPr>
            <w:tcW w:w="2835" w:type="dxa"/>
            <w:hideMark/>
          </w:tcPr>
          <w:p w14:paraId="4B23F901" w14:textId="2CD9D036" w:rsidR="00385242" w:rsidRPr="0098725F" w:rsidRDefault="00385242" w:rsidP="00011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Französisc</w:t>
            </w:r>
            <w:r w:rsidR="0001131C" w:rsidRPr="0098725F">
              <w:rPr>
                <w:rFonts w:ascii="MetaOT-Book" w:hAnsi="MetaOT-Book" w:cs="Arial"/>
                <w:sz w:val="19"/>
                <w:szCs w:val="19"/>
              </w:rPr>
              <w:t>h</w:t>
            </w:r>
            <w:r w:rsidR="00E06836" w:rsidRPr="0098725F">
              <w:rPr>
                <w:rFonts w:ascii="MetaOT-Book" w:hAnsi="MetaOT-Book" w:cs="Arial"/>
                <w:sz w:val="19"/>
                <w:szCs w:val="19"/>
              </w:rPr>
              <w:t xml:space="preserve">: 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Lernplattform für </w:t>
            </w: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SuS</w:t>
            </w:r>
            <w:proofErr w:type="spellEnd"/>
          </w:p>
          <w:p w14:paraId="3E146E3C" w14:textId="1D661647" w:rsidR="00385242" w:rsidRPr="0098725F" w:rsidRDefault="00385242" w:rsidP="0001131C">
            <w:pPr>
              <w:tabs>
                <w:tab w:val="left" w:pos="128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(«</w:t>
            </w: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dis</w:t>
            </w:r>
            <w:proofErr w:type="spellEnd"/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 </w:t>
            </w: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donc</w:t>
            </w:r>
            <w:proofErr w:type="spellEnd"/>
            <w:r w:rsidRPr="0098725F">
              <w:rPr>
                <w:rFonts w:ascii="MetaOT-Book" w:hAnsi="MetaOT-Book" w:cs="Arial"/>
                <w:sz w:val="19"/>
                <w:szCs w:val="19"/>
              </w:rPr>
              <w:t>»)</w:t>
            </w:r>
            <w:r w:rsidR="00E06836" w:rsidRPr="0098725F">
              <w:rPr>
                <w:rFonts w:ascii="MetaOT-Book" w:hAnsi="MetaOT-Book" w:cs="Arial"/>
                <w:sz w:val="19"/>
                <w:szCs w:val="19"/>
              </w:rPr>
              <w:t xml:space="preserve">; 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>Arbeitsbuch digital für LP</w:t>
            </w:r>
          </w:p>
          <w:p w14:paraId="4B535686" w14:textId="77777777" w:rsidR="00E06836" w:rsidRPr="0098725F" w:rsidRDefault="00E06836" w:rsidP="0001131C">
            <w:pPr>
              <w:tabs>
                <w:tab w:val="left" w:pos="128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</w:p>
          <w:p w14:paraId="14A37EE0" w14:textId="50E8B80F" w:rsidR="00385242" w:rsidRPr="0098725F" w:rsidRDefault="00385242" w:rsidP="00E06836">
            <w:pPr>
              <w:tabs>
                <w:tab w:val="left" w:pos="128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Mathematik 4/5:</w:t>
            </w:r>
            <w:r w:rsidR="00E06836" w:rsidRPr="0098725F">
              <w:rPr>
                <w:rFonts w:ascii="MetaOT-Book" w:hAnsi="MetaOT-Book" w:cs="Arial"/>
                <w:sz w:val="19"/>
                <w:szCs w:val="19"/>
              </w:rPr>
              <w:t xml:space="preserve"> 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>Handbuch für LP</w:t>
            </w:r>
            <w:r w:rsidR="00E06836" w:rsidRPr="0098725F">
              <w:rPr>
                <w:rFonts w:ascii="MetaOT-Book" w:hAnsi="MetaOT-Book" w:cs="Arial"/>
                <w:sz w:val="19"/>
                <w:szCs w:val="19"/>
              </w:rPr>
              <w:t xml:space="preserve">; 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>Themenbuch für LP</w:t>
            </w:r>
            <w:r w:rsidR="00E06836" w:rsidRPr="0098725F">
              <w:rPr>
                <w:rFonts w:ascii="MetaOT-Book" w:hAnsi="MetaOT-Book" w:cs="Arial"/>
                <w:sz w:val="19"/>
                <w:szCs w:val="19"/>
              </w:rPr>
              <w:t xml:space="preserve">; 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>Fertigkeitstraining Mathematik</w:t>
            </w:r>
          </w:p>
        </w:tc>
        <w:tc>
          <w:tcPr>
            <w:tcW w:w="1134" w:type="dxa"/>
            <w:hideMark/>
          </w:tcPr>
          <w:p w14:paraId="5F4702C2" w14:textId="123478B6" w:rsidR="00385242" w:rsidRPr="0098725F" w:rsidRDefault="00385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3. – 6. Kl</w:t>
            </w:r>
            <w:r w:rsidR="0050282B">
              <w:rPr>
                <w:rFonts w:ascii="MetaOT-Book" w:hAnsi="MetaOT-Book" w:cs="Arial"/>
                <w:sz w:val="19"/>
                <w:szCs w:val="19"/>
              </w:rPr>
              <w:t>.</w:t>
            </w:r>
          </w:p>
        </w:tc>
        <w:tc>
          <w:tcPr>
            <w:tcW w:w="993" w:type="dxa"/>
            <w:hideMark/>
          </w:tcPr>
          <w:p w14:paraId="0F7ED2F0" w14:textId="11AFC4AC" w:rsidR="00832715" w:rsidRDefault="008327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IT-V.,</w:t>
            </w:r>
          </w:p>
          <w:p w14:paraId="6C9057D8" w14:textId="1A7B83DF" w:rsidR="00385242" w:rsidRPr="0098725F" w:rsidRDefault="00FA09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PICTS</w:t>
            </w:r>
          </w:p>
        </w:tc>
        <w:tc>
          <w:tcPr>
            <w:tcW w:w="987" w:type="dxa"/>
            <w:hideMark/>
          </w:tcPr>
          <w:p w14:paraId="7886EBF5" w14:textId="7F21580A" w:rsidR="00385242" w:rsidRPr="0098725F" w:rsidRDefault="00385242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LP: </w:t>
            </w:r>
            <w:r w:rsidR="00513AF0">
              <w:rPr>
                <w:rFonts w:ascii="MetaOT-Book" w:hAnsi="MetaOT-Book" w:cs="Arial"/>
                <w:sz w:val="19"/>
                <w:szCs w:val="19"/>
              </w:rPr>
              <w:t>Admin</w:t>
            </w:r>
          </w:p>
          <w:p w14:paraId="6A01E404" w14:textId="77777777" w:rsidR="00FA0938" w:rsidRPr="0098725F" w:rsidRDefault="00FA0938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</w:p>
          <w:p w14:paraId="2B465786" w14:textId="77777777" w:rsidR="00385242" w:rsidRDefault="00385242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SuS</w:t>
            </w:r>
            <w:proofErr w:type="spellEnd"/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: </w:t>
            </w:r>
          </w:p>
          <w:p w14:paraId="6B1704D2" w14:textId="08554427" w:rsidR="00513AF0" w:rsidRPr="0098725F" w:rsidRDefault="00513AF0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Admin</w:t>
            </w:r>
          </w:p>
        </w:tc>
        <w:tc>
          <w:tcPr>
            <w:tcW w:w="1416" w:type="dxa"/>
            <w:hideMark/>
          </w:tcPr>
          <w:p w14:paraId="6D20DF00" w14:textId="77777777" w:rsidR="00385242" w:rsidRPr="0098725F" w:rsidRDefault="00385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Anpassungen durch Administrator; auch Übergabe an die Oberstufe</w:t>
            </w:r>
          </w:p>
        </w:tc>
      </w:tr>
      <w:tr w:rsidR="00E06836" w:rsidRPr="0098725F" w14:paraId="51872B2C" w14:textId="77777777" w:rsidTr="0050282B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1C9AD6E" w14:textId="77777777" w:rsidR="00385242" w:rsidRPr="0098725F" w:rsidRDefault="00385242">
            <w:pPr>
              <w:rPr>
                <w:rStyle w:val="Hyperlink"/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Typewriter</w:t>
            </w:r>
          </w:p>
          <w:p w14:paraId="210F2F54" w14:textId="77777777" w:rsidR="00385242" w:rsidRPr="0098725F" w:rsidRDefault="00385242">
            <w:pPr>
              <w:rPr>
                <w:rStyle w:val="Hyperlink"/>
                <w:rFonts w:ascii="MetaOT-Book" w:hAnsi="MetaOT-Book" w:cs="Arial"/>
                <w:b w:val="0"/>
                <w:bCs w:val="0"/>
                <w:sz w:val="19"/>
                <w:szCs w:val="19"/>
              </w:rPr>
            </w:pPr>
            <w:hyperlink r:id="rId15" w:history="1">
              <w:r w:rsidRPr="0098725F">
                <w:rPr>
                  <w:rStyle w:val="Hyperlink"/>
                  <w:rFonts w:ascii="MetaOT-Book" w:hAnsi="MetaOT-Book" w:cs="Arial"/>
                  <w:b w:val="0"/>
                  <w:bCs w:val="0"/>
                  <w:sz w:val="19"/>
                  <w:szCs w:val="19"/>
                </w:rPr>
                <w:t>https://sg.typewriter.ch</w:t>
              </w:r>
            </w:hyperlink>
          </w:p>
          <w:p w14:paraId="5E975F3D" w14:textId="77777777" w:rsidR="00385242" w:rsidRPr="0098725F" w:rsidRDefault="00385242">
            <w:pPr>
              <w:rPr>
                <w:rFonts w:ascii="MetaOT-Book" w:hAnsi="MetaOT-Book" w:cs="Arial"/>
                <w:sz w:val="19"/>
                <w:szCs w:val="19"/>
              </w:rPr>
            </w:pPr>
          </w:p>
        </w:tc>
        <w:tc>
          <w:tcPr>
            <w:tcW w:w="2835" w:type="dxa"/>
            <w:hideMark/>
          </w:tcPr>
          <w:p w14:paraId="702D8A10" w14:textId="2C44764E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Tastaturschreiben</w:t>
            </w:r>
          </w:p>
        </w:tc>
        <w:tc>
          <w:tcPr>
            <w:tcW w:w="1134" w:type="dxa"/>
            <w:hideMark/>
          </w:tcPr>
          <w:p w14:paraId="1E167F07" w14:textId="7B239AF3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3. – 6. Kl</w:t>
            </w:r>
            <w:r w:rsidR="0050282B">
              <w:rPr>
                <w:rFonts w:ascii="MetaOT-Book" w:hAnsi="MetaOT-Book" w:cs="Arial"/>
                <w:sz w:val="19"/>
                <w:szCs w:val="19"/>
              </w:rPr>
              <w:t>.</w:t>
            </w:r>
          </w:p>
        </w:tc>
        <w:tc>
          <w:tcPr>
            <w:tcW w:w="993" w:type="dxa"/>
            <w:hideMark/>
          </w:tcPr>
          <w:p w14:paraId="6013E2B8" w14:textId="08AD3C6C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durch LP </w:t>
            </w:r>
            <w:r w:rsidR="00FA0938" w:rsidRPr="0098725F">
              <w:rPr>
                <w:rFonts w:ascii="MetaOT-Book" w:hAnsi="MetaOT-Book" w:cs="Arial"/>
                <w:sz w:val="19"/>
                <w:szCs w:val="19"/>
              </w:rPr>
              <w:t>selbst</w:t>
            </w:r>
          </w:p>
        </w:tc>
        <w:tc>
          <w:tcPr>
            <w:tcW w:w="987" w:type="dxa"/>
            <w:hideMark/>
          </w:tcPr>
          <w:p w14:paraId="75ED8901" w14:textId="36686BFF" w:rsidR="00385242" w:rsidRPr="0098725F" w:rsidRDefault="00385242">
            <w:pPr>
              <w:tabs>
                <w:tab w:val="left" w:pos="60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LP:</w:t>
            </w:r>
            <w:r w:rsidR="00FA0938" w:rsidRPr="0098725F">
              <w:rPr>
                <w:rFonts w:ascii="MetaOT-Book" w:hAnsi="MetaOT-Book" w:cs="Arial"/>
                <w:sz w:val="19"/>
                <w:szCs w:val="19"/>
              </w:rPr>
              <w:t xml:space="preserve"> selbst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 registrieren</w:t>
            </w:r>
          </w:p>
          <w:p w14:paraId="745C327E" w14:textId="77777777" w:rsidR="00FA0938" w:rsidRPr="0098725F" w:rsidRDefault="00FA0938">
            <w:pPr>
              <w:tabs>
                <w:tab w:val="left" w:pos="60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</w:p>
          <w:p w14:paraId="34ADD53D" w14:textId="1CF1692A" w:rsidR="00385242" w:rsidRPr="0098725F" w:rsidRDefault="00385242">
            <w:pPr>
              <w:tabs>
                <w:tab w:val="left" w:pos="60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SuS</w:t>
            </w:r>
            <w:proofErr w:type="spellEnd"/>
            <w:r w:rsidRPr="0098725F">
              <w:rPr>
                <w:rFonts w:ascii="MetaOT-Book" w:hAnsi="MetaOT-Book" w:cs="Arial"/>
                <w:sz w:val="19"/>
                <w:szCs w:val="19"/>
              </w:rPr>
              <w:t>:</w:t>
            </w:r>
            <w:r w:rsidR="00FA0938" w:rsidRPr="0098725F">
              <w:rPr>
                <w:rFonts w:ascii="MetaOT-Book" w:hAnsi="MetaOT-Book" w:cs="Arial"/>
                <w:sz w:val="19"/>
                <w:szCs w:val="19"/>
              </w:rPr>
              <w:t xml:space="preserve"> 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>durch LP</w:t>
            </w:r>
          </w:p>
        </w:tc>
        <w:tc>
          <w:tcPr>
            <w:tcW w:w="1416" w:type="dxa"/>
            <w:hideMark/>
          </w:tcPr>
          <w:p w14:paraId="0BDA51F7" w14:textId="215EB363" w:rsidR="00385242" w:rsidRPr="0098725F" w:rsidRDefault="00FA0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LP</w:t>
            </w:r>
            <w:r w:rsidR="00385242" w:rsidRPr="0098725F">
              <w:rPr>
                <w:rFonts w:ascii="MetaOT-Book" w:hAnsi="MetaOT-Book" w:cs="Arial"/>
                <w:sz w:val="19"/>
                <w:szCs w:val="19"/>
              </w:rPr>
              <w:t xml:space="preserve">, auch an die 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>OS</w:t>
            </w:r>
            <w:r w:rsidR="00385242" w:rsidRPr="0098725F">
              <w:rPr>
                <w:rFonts w:ascii="MetaOT-Book" w:hAnsi="MetaOT-Book" w:cs="Arial"/>
                <w:sz w:val="19"/>
                <w:szCs w:val="19"/>
              </w:rPr>
              <w:br/>
            </w:r>
          </w:p>
        </w:tc>
      </w:tr>
      <w:tr w:rsidR="0001131C" w:rsidRPr="0098725F" w14:paraId="32023F17" w14:textId="77777777" w:rsidTr="00502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9902AE6" w14:textId="77777777" w:rsidR="00385242" w:rsidRPr="0098725F" w:rsidRDefault="00385242">
            <w:pPr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Mein.Klett</w:t>
            </w:r>
            <w:proofErr w:type="spellEnd"/>
          </w:p>
          <w:p w14:paraId="3ACA9352" w14:textId="77777777" w:rsidR="00385242" w:rsidRPr="0098725F" w:rsidRDefault="00385242">
            <w:pPr>
              <w:rPr>
                <w:rFonts w:ascii="MetaOT-Book" w:hAnsi="MetaOT-Book" w:cs="Arial"/>
                <w:b w:val="0"/>
                <w:bCs w:val="0"/>
                <w:sz w:val="19"/>
                <w:szCs w:val="19"/>
              </w:rPr>
            </w:pPr>
            <w:hyperlink r:id="rId16" w:history="1">
              <w:r w:rsidRPr="0098725F">
                <w:rPr>
                  <w:rStyle w:val="Hyperlink"/>
                  <w:rFonts w:ascii="MetaOT-Book" w:hAnsi="MetaOT-Book" w:cs="Arial"/>
                  <w:b w:val="0"/>
                  <w:bCs w:val="0"/>
                  <w:sz w:val="19"/>
                  <w:szCs w:val="19"/>
                </w:rPr>
                <w:t>www.klett.ch/meinklett</w:t>
              </w:r>
            </w:hyperlink>
          </w:p>
        </w:tc>
        <w:tc>
          <w:tcPr>
            <w:tcW w:w="2835" w:type="dxa"/>
          </w:tcPr>
          <w:p w14:paraId="08827B7F" w14:textId="77777777" w:rsidR="00385242" w:rsidRPr="0098725F" w:rsidRDefault="00385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Sprachstarken 3/4/5/6: (DAL)</w:t>
            </w:r>
          </w:p>
          <w:p w14:paraId="10C86E4A" w14:textId="77777777" w:rsidR="00385242" w:rsidRPr="0098725F" w:rsidRDefault="00385242" w:rsidP="00385242">
            <w:pPr>
              <w:pStyle w:val="Listenabsatz"/>
              <w:numPr>
                <w:ilvl w:val="0"/>
                <w:numId w:val="4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Sprachbuch, Arbeitsheft, Interaktive Übungen</w:t>
            </w:r>
          </w:p>
          <w:p w14:paraId="743BB45E" w14:textId="77777777" w:rsidR="00385242" w:rsidRPr="0098725F" w:rsidRDefault="00385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</w:p>
          <w:p w14:paraId="31836FC9" w14:textId="77777777" w:rsidR="00385242" w:rsidRPr="0098725F" w:rsidRDefault="00385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Young World 1-3</w:t>
            </w:r>
          </w:p>
          <w:p w14:paraId="1A6452C1" w14:textId="77777777" w:rsidR="00385242" w:rsidRPr="0098725F" w:rsidRDefault="00385242" w:rsidP="00385242">
            <w:pPr>
              <w:pStyle w:val="Listenabsatz"/>
              <w:numPr>
                <w:ilvl w:val="0"/>
                <w:numId w:val="4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Activity</w:t>
            </w:r>
            <w:proofErr w:type="spellEnd"/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 Book-Audios und digitale Inhalte</w:t>
            </w:r>
          </w:p>
        </w:tc>
        <w:tc>
          <w:tcPr>
            <w:tcW w:w="1134" w:type="dxa"/>
            <w:hideMark/>
          </w:tcPr>
          <w:p w14:paraId="15C77CB3" w14:textId="4FA0EC63" w:rsidR="00385242" w:rsidRPr="0098725F" w:rsidRDefault="00385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3. – 6. Kl</w:t>
            </w:r>
            <w:r w:rsidR="00513AF0">
              <w:rPr>
                <w:rFonts w:ascii="MetaOT-Book" w:hAnsi="MetaOT-Book" w:cs="Arial"/>
                <w:sz w:val="19"/>
                <w:szCs w:val="19"/>
              </w:rPr>
              <w:t>.</w:t>
            </w:r>
          </w:p>
        </w:tc>
        <w:tc>
          <w:tcPr>
            <w:tcW w:w="993" w:type="dxa"/>
            <w:hideMark/>
          </w:tcPr>
          <w:p w14:paraId="3B27698D" w14:textId="5BE5E5C4" w:rsidR="00385242" w:rsidRPr="0098725F" w:rsidRDefault="00385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durch LP </w:t>
            </w:r>
            <w:r w:rsidR="00FA0938" w:rsidRPr="0098725F">
              <w:rPr>
                <w:rFonts w:ascii="MetaOT-Book" w:hAnsi="MetaOT-Book" w:cs="Arial"/>
                <w:sz w:val="19"/>
                <w:szCs w:val="19"/>
              </w:rPr>
              <w:t>selbst</w:t>
            </w:r>
          </w:p>
        </w:tc>
        <w:tc>
          <w:tcPr>
            <w:tcW w:w="987" w:type="dxa"/>
            <w:hideMark/>
          </w:tcPr>
          <w:p w14:paraId="4D4716BC" w14:textId="77777777" w:rsidR="00385242" w:rsidRDefault="00385242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LP:</w:t>
            </w:r>
            <w:r w:rsidR="00FA0938" w:rsidRPr="0098725F">
              <w:rPr>
                <w:rFonts w:ascii="MetaOT-Book" w:hAnsi="MetaOT-Book" w:cs="Arial"/>
                <w:sz w:val="19"/>
                <w:szCs w:val="19"/>
              </w:rPr>
              <w:t xml:space="preserve"> selbst</w:t>
            </w:r>
          </w:p>
          <w:p w14:paraId="24A8E4D5" w14:textId="77777777" w:rsidR="00513AF0" w:rsidRDefault="00513AF0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</w:p>
          <w:p w14:paraId="72092741" w14:textId="13363FEC" w:rsidR="00513AF0" w:rsidRPr="0098725F" w:rsidRDefault="00513AF0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757E73">
              <w:rPr>
                <w:rFonts w:ascii="MetaOT-Book" w:hAnsi="MetaOT-Book" w:cs="Arial"/>
                <w:sz w:val="19"/>
                <w:szCs w:val="19"/>
              </w:rPr>
              <w:t>SuS</w:t>
            </w:r>
            <w:proofErr w:type="spellEnd"/>
            <w:r w:rsidRPr="00757E73">
              <w:rPr>
                <w:rFonts w:ascii="MetaOT-Book" w:hAnsi="MetaOT-Book" w:cs="Arial"/>
                <w:sz w:val="19"/>
                <w:szCs w:val="19"/>
              </w:rPr>
              <w:t>:</w:t>
            </w:r>
            <w:r w:rsidR="00757E73" w:rsidRPr="00757E73">
              <w:rPr>
                <w:rFonts w:ascii="MetaOT-Book" w:hAnsi="MetaOT-Book" w:cs="Arial"/>
                <w:sz w:val="19"/>
                <w:szCs w:val="19"/>
              </w:rPr>
              <w:t xml:space="preserve"> Lizenzcode Buch</w:t>
            </w:r>
          </w:p>
        </w:tc>
        <w:tc>
          <w:tcPr>
            <w:tcW w:w="1416" w:type="dxa"/>
            <w:hideMark/>
          </w:tcPr>
          <w:p w14:paraId="6433CB11" w14:textId="473DE344" w:rsidR="00385242" w:rsidRPr="0098725F" w:rsidRDefault="00FA09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keine</w:t>
            </w:r>
          </w:p>
        </w:tc>
      </w:tr>
      <w:tr w:rsidR="00E06836" w:rsidRPr="0098725F" w14:paraId="007CAA44" w14:textId="77777777" w:rsidTr="0050282B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B3B2F1F" w14:textId="77777777" w:rsidR="00385242" w:rsidRPr="0098725F" w:rsidRDefault="00385242">
            <w:pPr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NaTech</w:t>
            </w:r>
            <w:proofErr w:type="spellEnd"/>
          </w:p>
          <w:p w14:paraId="488B82F7" w14:textId="77777777" w:rsidR="00385242" w:rsidRPr="0098725F" w:rsidRDefault="00385242">
            <w:pPr>
              <w:rPr>
                <w:rFonts w:ascii="MetaOT-Book" w:hAnsi="MetaOT-Book" w:cs="Arial"/>
                <w:b w:val="0"/>
                <w:bCs w:val="0"/>
                <w:sz w:val="19"/>
                <w:szCs w:val="19"/>
              </w:rPr>
            </w:pPr>
            <w:hyperlink r:id="rId17" w:history="1">
              <w:r w:rsidRPr="0098725F">
                <w:rPr>
                  <w:rStyle w:val="Hyperlink"/>
                  <w:rFonts w:ascii="MetaOT-Book" w:hAnsi="MetaOT-Book" w:cs="Arial"/>
                  <w:b w:val="0"/>
                  <w:bCs w:val="0"/>
                  <w:sz w:val="19"/>
                  <w:szCs w:val="19"/>
                </w:rPr>
                <w:t>www.na-tech.ch</w:t>
              </w:r>
            </w:hyperlink>
          </w:p>
          <w:p w14:paraId="2B2C1B3E" w14:textId="77777777" w:rsidR="00385242" w:rsidRPr="0098725F" w:rsidRDefault="00385242">
            <w:pPr>
              <w:rPr>
                <w:rFonts w:ascii="MetaOT-Book" w:hAnsi="MetaOT-Book" w:cs="Arial"/>
                <w:sz w:val="19"/>
                <w:szCs w:val="19"/>
              </w:rPr>
            </w:pPr>
          </w:p>
        </w:tc>
        <w:tc>
          <w:tcPr>
            <w:tcW w:w="2835" w:type="dxa"/>
            <w:hideMark/>
          </w:tcPr>
          <w:p w14:paraId="561DE75F" w14:textId="0B75D0C8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Lehrmittel für Natur &amp; Technik vom Kindergarten bis zur Sekundarschule</w:t>
            </w:r>
          </w:p>
        </w:tc>
        <w:tc>
          <w:tcPr>
            <w:tcW w:w="1134" w:type="dxa"/>
            <w:hideMark/>
          </w:tcPr>
          <w:p w14:paraId="54421D26" w14:textId="77777777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1./2. Klassen</w:t>
            </w:r>
          </w:p>
          <w:p w14:paraId="07651B64" w14:textId="77777777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3./4. Klassen</w:t>
            </w:r>
          </w:p>
          <w:p w14:paraId="4CD883F9" w14:textId="77777777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5./6. Klassen</w:t>
            </w:r>
          </w:p>
        </w:tc>
        <w:tc>
          <w:tcPr>
            <w:tcW w:w="993" w:type="dxa"/>
            <w:hideMark/>
          </w:tcPr>
          <w:p w14:paraId="294BCD96" w14:textId="778DF9C5" w:rsidR="00385242" w:rsidRPr="0098725F" w:rsidRDefault="00385242">
            <w:pPr>
              <w:tabs>
                <w:tab w:val="left" w:pos="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3/4:</w:t>
            </w:r>
            <w:r w:rsidR="004A5D19">
              <w:rPr>
                <w:rFonts w:ascii="MetaOT-Book" w:hAnsi="MetaOT-Book" w:cs="Arial"/>
                <w:sz w:val="19"/>
                <w:szCs w:val="19"/>
              </w:rPr>
              <w:t xml:space="preserve"> LP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ab/>
              <w:t xml:space="preserve"> </w:t>
            </w:r>
          </w:p>
          <w:p w14:paraId="5C1ABD12" w14:textId="32B2398C" w:rsidR="00385242" w:rsidRPr="0098725F" w:rsidRDefault="00385242">
            <w:pPr>
              <w:tabs>
                <w:tab w:val="left" w:pos="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5/6:</w:t>
            </w:r>
            <w:r w:rsidR="004A5D19">
              <w:rPr>
                <w:rFonts w:ascii="MetaOT-Book" w:hAnsi="MetaOT-Book" w:cs="Arial"/>
                <w:sz w:val="19"/>
                <w:szCs w:val="19"/>
              </w:rPr>
              <w:t xml:space="preserve"> LP</w:t>
            </w:r>
            <w:r w:rsidRPr="0098725F">
              <w:rPr>
                <w:rFonts w:ascii="MetaOT-Book" w:hAnsi="MetaOT-Book" w:cs="Arial"/>
                <w:sz w:val="19"/>
                <w:szCs w:val="19"/>
              </w:rPr>
              <w:tab/>
              <w:t xml:space="preserve"> </w:t>
            </w:r>
          </w:p>
        </w:tc>
        <w:tc>
          <w:tcPr>
            <w:tcW w:w="987" w:type="dxa"/>
            <w:hideMark/>
          </w:tcPr>
          <w:p w14:paraId="08D4439E" w14:textId="77777777" w:rsidR="00385242" w:rsidRPr="0098725F" w:rsidRDefault="00385242">
            <w:pPr>
              <w:tabs>
                <w:tab w:val="left" w:pos="60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bei Inhaber der Lizenzen</w:t>
            </w:r>
          </w:p>
        </w:tc>
        <w:tc>
          <w:tcPr>
            <w:tcW w:w="1416" w:type="dxa"/>
            <w:hideMark/>
          </w:tcPr>
          <w:p w14:paraId="5232C356" w14:textId="77777777" w:rsidR="00385242" w:rsidRPr="0098725F" w:rsidRDefault="00385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Keine</w:t>
            </w:r>
          </w:p>
        </w:tc>
      </w:tr>
      <w:tr w:rsidR="0001131C" w:rsidRPr="0098725F" w14:paraId="6F813980" w14:textId="77777777" w:rsidTr="00502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99C9505" w14:textId="25C66263" w:rsidR="00385242" w:rsidRPr="0098725F" w:rsidRDefault="004A5D19">
            <w:pPr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>
              <w:rPr>
                <w:rFonts w:ascii="MetaOT-Book" w:hAnsi="MetaOT-Book" w:cs="Arial"/>
                <w:sz w:val="19"/>
                <w:szCs w:val="19"/>
              </w:rPr>
              <w:t>Schabi</w:t>
            </w:r>
            <w:proofErr w:type="spellEnd"/>
          </w:p>
          <w:p w14:paraId="170DC201" w14:textId="69C5C8CC" w:rsidR="00385242" w:rsidRPr="00CA5C78" w:rsidRDefault="004A5D19">
            <w:pPr>
              <w:rPr>
                <w:rFonts w:ascii="MetaOT-Book" w:hAnsi="MetaOT-Book" w:cs="Arial"/>
                <w:b w:val="0"/>
                <w:bCs w:val="0"/>
                <w:sz w:val="19"/>
                <w:szCs w:val="19"/>
              </w:rPr>
            </w:pPr>
            <w:hyperlink r:id="rId18" w:history="1">
              <w:r w:rsidRPr="00CA5C78">
                <w:rPr>
                  <w:rStyle w:val="Hyperlink"/>
                  <w:rFonts w:ascii="MetaOT-Book" w:hAnsi="MetaOT-Book" w:cs="Arial"/>
                  <w:b w:val="0"/>
                  <w:bCs w:val="0"/>
                  <w:sz w:val="19"/>
                  <w:szCs w:val="19"/>
                </w:rPr>
                <w:t>www.schabi.ch</w:t>
              </w:r>
            </w:hyperlink>
          </w:p>
        </w:tc>
        <w:tc>
          <w:tcPr>
            <w:tcW w:w="2835" w:type="dxa"/>
            <w:hideMark/>
          </w:tcPr>
          <w:p w14:paraId="05D84F7F" w14:textId="25E16356" w:rsidR="00385242" w:rsidRPr="0098725F" w:rsidRDefault="004A5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Plattform für Agenda, Lerntraining M, D</w:t>
            </w:r>
          </w:p>
        </w:tc>
        <w:tc>
          <w:tcPr>
            <w:tcW w:w="1134" w:type="dxa"/>
            <w:hideMark/>
          </w:tcPr>
          <w:p w14:paraId="566E7847" w14:textId="3BB4058F" w:rsidR="00385242" w:rsidRPr="0098725F" w:rsidRDefault="004A5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alle</w:t>
            </w:r>
            <w:r w:rsidR="00385242" w:rsidRPr="0098725F">
              <w:rPr>
                <w:rFonts w:ascii="MetaOT-Book" w:hAnsi="MetaOT-Book" w:cs="Arial"/>
                <w:sz w:val="19"/>
                <w:szCs w:val="19"/>
              </w:rPr>
              <w:t xml:space="preserve"> Kl</w:t>
            </w:r>
            <w:r>
              <w:rPr>
                <w:rFonts w:ascii="MetaOT-Book" w:hAnsi="MetaOT-Book" w:cs="Arial"/>
                <w:sz w:val="19"/>
                <w:szCs w:val="19"/>
              </w:rPr>
              <w:t>.</w:t>
            </w:r>
          </w:p>
        </w:tc>
        <w:tc>
          <w:tcPr>
            <w:tcW w:w="993" w:type="dxa"/>
            <w:hideMark/>
          </w:tcPr>
          <w:p w14:paraId="5467F980" w14:textId="4A1B2344" w:rsidR="004A5D19" w:rsidRDefault="004A5D19" w:rsidP="004A5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IT-V.,</w:t>
            </w:r>
          </w:p>
          <w:p w14:paraId="63D1AB09" w14:textId="33DB97CA" w:rsidR="00385242" w:rsidRPr="0098725F" w:rsidRDefault="004A5D19" w:rsidP="004A5D19">
            <w:pPr>
              <w:tabs>
                <w:tab w:val="left" w:pos="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PICTS</w:t>
            </w:r>
          </w:p>
        </w:tc>
        <w:tc>
          <w:tcPr>
            <w:tcW w:w="987" w:type="dxa"/>
            <w:hideMark/>
          </w:tcPr>
          <w:p w14:paraId="7D9B76D2" w14:textId="4D30FD98" w:rsidR="00385242" w:rsidRPr="0098725F" w:rsidRDefault="00385242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LP: </w:t>
            </w:r>
            <w:r w:rsidR="00CA5C78">
              <w:rPr>
                <w:rFonts w:ascii="MetaOT-Book" w:hAnsi="MetaOT-Book" w:cs="Arial"/>
                <w:sz w:val="19"/>
                <w:szCs w:val="19"/>
              </w:rPr>
              <w:t>Admin</w:t>
            </w:r>
          </w:p>
          <w:p w14:paraId="502A4E79" w14:textId="053C61B3" w:rsidR="00385242" w:rsidRPr="0098725F" w:rsidRDefault="00385242">
            <w:pPr>
              <w:tabs>
                <w:tab w:val="left" w:pos="60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SuS</w:t>
            </w:r>
            <w:proofErr w:type="spellEnd"/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: </w:t>
            </w:r>
            <w:r w:rsidR="00CA5C78">
              <w:rPr>
                <w:rFonts w:ascii="MetaOT-Book" w:hAnsi="MetaOT-Book" w:cs="Arial"/>
                <w:sz w:val="19"/>
                <w:szCs w:val="19"/>
              </w:rPr>
              <w:t>Admin</w:t>
            </w:r>
          </w:p>
        </w:tc>
        <w:tc>
          <w:tcPr>
            <w:tcW w:w="1416" w:type="dxa"/>
            <w:hideMark/>
          </w:tcPr>
          <w:p w14:paraId="02115F4A" w14:textId="2A356EE8" w:rsidR="00385242" w:rsidRPr="0098725F" w:rsidRDefault="00CA5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Admin</w:t>
            </w:r>
          </w:p>
        </w:tc>
      </w:tr>
      <w:tr w:rsidR="004A5D19" w:rsidRPr="0098725F" w14:paraId="695065D9" w14:textId="77777777" w:rsidTr="0050282B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738A389" w14:textId="77777777" w:rsidR="004A5D19" w:rsidRDefault="00CA5C78">
            <w:pPr>
              <w:rPr>
                <w:rFonts w:ascii="MetaOT-Book" w:hAnsi="MetaOT-Book" w:cs="Arial"/>
                <w:b w:val="0"/>
                <w:bCs w:val="0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lastRenderedPageBreak/>
              <w:t>ANTON</w:t>
            </w:r>
          </w:p>
          <w:p w14:paraId="25D33AA5" w14:textId="2482BECB" w:rsidR="00CA5C78" w:rsidRPr="00F6081B" w:rsidRDefault="00F6081B">
            <w:pPr>
              <w:rPr>
                <w:rFonts w:ascii="MetaOT-Book" w:hAnsi="MetaOT-Book" w:cs="Arial"/>
                <w:b w:val="0"/>
                <w:bCs w:val="0"/>
                <w:sz w:val="19"/>
                <w:szCs w:val="19"/>
              </w:rPr>
            </w:pPr>
            <w:hyperlink r:id="rId19" w:history="1">
              <w:r w:rsidRPr="00F6081B">
                <w:rPr>
                  <w:rStyle w:val="Hyperlink"/>
                  <w:rFonts w:ascii="MetaOT-Book" w:hAnsi="MetaOT-Book" w:cs="Arial"/>
                  <w:b w:val="0"/>
                  <w:bCs w:val="0"/>
                  <w:sz w:val="19"/>
                  <w:szCs w:val="19"/>
                </w:rPr>
                <w:t>https://anton.app/de</w:t>
              </w:r>
            </w:hyperlink>
            <w:r w:rsidRPr="00F6081B">
              <w:rPr>
                <w:rFonts w:ascii="MetaOT-Book" w:hAnsi="MetaOT-Book" w:cs="Arial"/>
                <w:b w:val="0"/>
                <w:bCs w:val="0"/>
                <w:sz w:val="19"/>
                <w:szCs w:val="19"/>
              </w:rPr>
              <w:t xml:space="preserve"> </w:t>
            </w:r>
          </w:p>
        </w:tc>
        <w:tc>
          <w:tcPr>
            <w:tcW w:w="2835" w:type="dxa"/>
          </w:tcPr>
          <w:p w14:paraId="337DA5DB" w14:textId="6048D6F8" w:rsidR="004A5D19" w:rsidRPr="0098725F" w:rsidRDefault="00F608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 xml:space="preserve">Lernplattform für M, D, E, F, </w:t>
            </w:r>
            <w:r w:rsidR="005C4DB6">
              <w:rPr>
                <w:rFonts w:ascii="MetaOT-Book" w:hAnsi="MetaOT-Book" w:cs="Arial"/>
                <w:sz w:val="19"/>
                <w:szCs w:val="19"/>
              </w:rPr>
              <w:t>NMG</w:t>
            </w:r>
          </w:p>
        </w:tc>
        <w:tc>
          <w:tcPr>
            <w:tcW w:w="1134" w:type="dxa"/>
          </w:tcPr>
          <w:p w14:paraId="76509B32" w14:textId="7959FD68" w:rsidR="004A5D19" w:rsidRPr="0098725F" w:rsidRDefault="005C4D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Allel Kl.</w:t>
            </w:r>
          </w:p>
        </w:tc>
        <w:tc>
          <w:tcPr>
            <w:tcW w:w="993" w:type="dxa"/>
          </w:tcPr>
          <w:p w14:paraId="09AF71D1" w14:textId="77777777" w:rsidR="005C4DB6" w:rsidRDefault="005C4DB6" w:rsidP="005C4D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IT-V. (</w:t>
            </w:r>
            <w:proofErr w:type="spellStart"/>
            <w:r>
              <w:rPr>
                <w:rFonts w:ascii="MetaOT-Book" w:hAnsi="MetaOT-Book" w:cs="Arial"/>
                <w:sz w:val="19"/>
                <w:szCs w:val="19"/>
              </w:rPr>
              <w:t>CoFu</w:t>
            </w:r>
            <w:proofErr w:type="spellEnd"/>
            <w:r>
              <w:rPr>
                <w:rFonts w:ascii="MetaOT-Book" w:hAnsi="MetaOT-Book" w:cs="Arial"/>
                <w:sz w:val="19"/>
                <w:szCs w:val="19"/>
              </w:rPr>
              <w:t>),</w:t>
            </w:r>
          </w:p>
          <w:p w14:paraId="0D5EC8CD" w14:textId="2AAE1C12" w:rsidR="004A5D19" w:rsidRPr="0098725F" w:rsidRDefault="005C4DB6" w:rsidP="005C4DB6">
            <w:pPr>
              <w:tabs>
                <w:tab w:val="left" w:pos="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>PICTS</w:t>
            </w:r>
          </w:p>
        </w:tc>
        <w:tc>
          <w:tcPr>
            <w:tcW w:w="987" w:type="dxa"/>
          </w:tcPr>
          <w:p w14:paraId="7556F8A2" w14:textId="77777777" w:rsidR="005C4DB6" w:rsidRPr="0098725F" w:rsidRDefault="005C4DB6" w:rsidP="005C4DB6">
            <w:pPr>
              <w:tabs>
                <w:tab w:val="left" w:pos="60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LP: </w:t>
            </w:r>
            <w:r>
              <w:rPr>
                <w:rFonts w:ascii="MetaOT-Book" w:hAnsi="MetaOT-Book" w:cs="Arial"/>
                <w:sz w:val="19"/>
                <w:szCs w:val="19"/>
              </w:rPr>
              <w:t>Admin</w:t>
            </w:r>
          </w:p>
          <w:p w14:paraId="084A08DD" w14:textId="248D5624" w:rsidR="004A5D19" w:rsidRPr="0098725F" w:rsidRDefault="005C4DB6" w:rsidP="005C4DB6">
            <w:pPr>
              <w:tabs>
                <w:tab w:val="left" w:pos="60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proofErr w:type="spellStart"/>
            <w:r w:rsidRPr="0098725F">
              <w:rPr>
                <w:rFonts w:ascii="MetaOT-Book" w:hAnsi="MetaOT-Book" w:cs="Arial"/>
                <w:sz w:val="19"/>
                <w:szCs w:val="19"/>
              </w:rPr>
              <w:t>SuS</w:t>
            </w:r>
            <w:proofErr w:type="spellEnd"/>
            <w:r w:rsidRPr="0098725F">
              <w:rPr>
                <w:rFonts w:ascii="MetaOT-Book" w:hAnsi="MetaOT-Book" w:cs="Arial"/>
                <w:sz w:val="19"/>
                <w:szCs w:val="19"/>
              </w:rPr>
              <w:t xml:space="preserve">: </w:t>
            </w:r>
            <w:r>
              <w:rPr>
                <w:rFonts w:ascii="MetaOT-Book" w:hAnsi="MetaOT-Book" w:cs="Arial"/>
                <w:sz w:val="19"/>
                <w:szCs w:val="19"/>
              </w:rPr>
              <w:t>Admin</w:t>
            </w:r>
          </w:p>
        </w:tc>
        <w:tc>
          <w:tcPr>
            <w:tcW w:w="1416" w:type="dxa"/>
          </w:tcPr>
          <w:p w14:paraId="1B42B618" w14:textId="5A97C993" w:rsidR="004A5D19" w:rsidRPr="0098725F" w:rsidRDefault="005C4D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hAnsi="MetaOT-Book" w:cs="Arial"/>
                <w:sz w:val="19"/>
                <w:szCs w:val="19"/>
              </w:rPr>
            </w:pPr>
            <w:r>
              <w:rPr>
                <w:rFonts w:ascii="MetaOT-Book" w:hAnsi="MetaOT-Book" w:cs="Arial"/>
                <w:sz w:val="19"/>
                <w:szCs w:val="19"/>
              </w:rPr>
              <w:t>Admin</w:t>
            </w:r>
          </w:p>
        </w:tc>
      </w:tr>
    </w:tbl>
    <w:p w14:paraId="26168B97" w14:textId="77777777" w:rsidR="00385242" w:rsidRPr="0098725F" w:rsidRDefault="00385242" w:rsidP="00E917F0">
      <w:pPr>
        <w:rPr>
          <w:rFonts w:ascii="MetaOT-Book" w:eastAsia="Times" w:hAnsi="MetaOT-Book"/>
          <w:sz w:val="19"/>
          <w:szCs w:val="19"/>
        </w:rPr>
      </w:pPr>
    </w:p>
    <w:p w14:paraId="3139ECCF" w14:textId="77777777" w:rsidR="006D1982" w:rsidRDefault="006D1982" w:rsidP="00E917F0">
      <w:pPr>
        <w:rPr>
          <w:rFonts w:ascii="MetaOT-Book" w:eastAsia="Times" w:hAnsi="MetaOT-Book"/>
          <w:sz w:val="19"/>
          <w:szCs w:val="19"/>
        </w:rPr>
      </w:pPr>
    </w:p>
    <w:p w14:paraId="6E0EED8B" w14:textId="77777777" w:rsidR="00921F64" w:rsidRPr="0098725F" w:rsidRDefault="00921F64" w:rsidP="00E917F0">
      <w:pPr>
        <w:rPr>
          <w:rFonts w:ascii="MetaOT-Book" w:eastAsia="Times" w:hAnsi="MetaOT-Book"/>
          <w:sz w:val="19"/>
          <w:szCs w:val="19"/>
        </w:rPr>
      </w:pPr>
    </w:p>
    <w:p w14:paraId="18A83399" w14:textId="68E1614C" w:rsidR="006D1982" w:rsidRPr="00B952B5" w:rsidRDefault="007E5CF1" w:rsidP="00015388">
      <w:pPr>
        <w:pStyle w:val="berschrift1"/>
        <w:ind w:left="426"/>
        <w:rPr>
          <w:rFonts w:eastAsia="Times"/>
        </w:rPr>
      </w:pPr>
      <w:bookmarkStart w:id="2" w:name="_Toc192689086"/>
      <w:r>
        <w:rPr>
          <w:rFonts w:eastAsia="Times"/>
        </w:rPr>
        <w:t>Server und Netzwerk</w:t>
      </w:r>
      <w:bookmarkEnd w:id="2"/>
    </w:p>
    <w:p w14:paraId="26B8BD29" w14:textId="56DD31FF" w:rsidR="006D1982" w:rsidRPr="0098725F" w:rsidRDefault="006D1982" w:rsidP="006D1982">
      <w:pPr>
        <w:rPr>
          <w:rFonts w:ascii="MetaOT-Book" w:eastAsia="Times" w:hAnsi="MetaOT-Book"/>
          <w:sz w:val="19"/>
          <w:szCs w:val="19"/>
        </w:rPr>
      </w:pPr>
      <w:r w:rsidRPr="0098725F">
        <w:rPr>
          <w:rFonts w:ascii="MetaOT-Book" w:eastAsia="Times" w:hAnsi="MetaOT-Book"/>
          <w:sz w:val="19"/>
          <w:szCs w:val="19"/>
        </w:rPr>
        <w:t>Nachfolgend werden die Rollen- und Berechtigungen auf dem Server und im Netzwerk der Schule aufgeführt.</w:t>
      </w:r>
    </w:p>
    <w:p w14:paraId="29B6AB66" w14:textId="5FDA30BC" w:rsidR="00F954D1" w:rsidRPr="0098725F" w:rsidRDefault="00F954D1" w:rsidP="006D1982">
      <w:pPr>
        <w:rPr>
          <w:rFonts w:ascii="MetaOT-Book" w:eastAsia="Times" w:hAnsi="MetaOT-Book"/>
          <w:sz w:val="19"/>
          <w:szCs w:val="19"/>
        </w:rPr>
      </w:pPr>
    </w:p>
    <w:tbl>
      <w:tblPr>
        <w:tblStyle w:val="Listentabelle4Akzent1"/>
        <w:tblW w:w="0" w:type="auto"/>
        <w:tblLook w:val="04A0" w:firstRow="1" w:lastRow="0" w:firstColumn="1" w:lastColumn="0" w:noHBand="0" w:noVBand="1"/>
      </w:tblPr>
      <w:tblGrid>
        <w:gridCol w:w="1838"/>
        <w:gridCol w:w="5245"/>
        <w:gridCol w:w="1978"/>
      </w:tblGrid>
      <w:tr w:rsidR="00B456AE" w:rsidRPr="0098725F" w14:paraId="2609CA30" w14:textId="77777777" w:rsidTr="007128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ABC3BD5" w14:textId="5F5E954D" w:rsidR="00B456AE" w:rsidRPr="0098725F" w:rsidRDefault="00B456AE" w:rsidP="00B456AE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Rolle</w:t>
            </w:r>
          </w:p>
        </w:tc>
        <w:tc>
          <w:tcPr>
            <w:tcW w:w="5245" w:type="dxa"/>
          </w:tcPr>
          <w:p w14:paraId="425013C6" w14:textId="764EE605" w:rsidR="00B456AE" w:rsidRPr="0098725F" w:rsidRDefault="00B456AE" w:rsidP="00B456AE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Zugriffsberechtigungen</w:t>
            </w:r>
          </w:p>
        </w:tc>
        <w:tc>
          <w:tcPr>
            <w:tcW w:w="1978" w:type="dxa"/>
          </w:tcPr>
          <w:p w14:paraId="15137204" w14:textId="451D765A" w:rsidR="00B456AE" w:rsidRPr="0098725F" w:rsidRDefault="00B456AE" w:rsidP="00B456AE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Personen</w:t>
            </w:r>
          </w:p>
        </w:tc>
      </w:tr>
      <w:tr w:rsidR="00B456AE" w:rsidRPr="0098725F" w14:paraId="63149ED5" w14:textId="77777777" w:rsidTr="00712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09E58E5" w14:textId="58DA6DF8" w:rsidR="00B456AE" w:rsidRPr="0098725F" w:rsidRDefault="009808AE" w:rsidP="00B456AE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Administrator</w:t>
            </w:r>
          </w:p>
        </w:tc>
        <w:tc>
          <w:tcPr>
            <w:tcW w:w="5245" w:type="dxa"/>
          </w:tcPr>
          <w:p w14:paraId="710C47A9" w14:textId="77777777" w:rsidR="00B456AE" w:rsidRPr="0098725F" w:rsidRDefault="00770760" w:rsidP="00617F3B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Alle Ressourcen</w:t>
            </w:r>
          </w:p>
          <w:p w14:paraId="35C531A4" w14:textId="30EC276F" w:rsidR="00654575" w:rsidRPr="007E5CF1" w:rsidRDefault="00770760" w:rsidP="007E5CF1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Alle Dateien</w:t>
            </w:r>
          </w:p>
        </w:tc>
        <w:tc>
          <w:tcPr>
            <w:tcW w:w="1978" w:type="dxa"/>
          </w:tcPr>
          <w:p w14:paraId="690E425B" w14:textId="0773E317" w:rsidR="00863D7A" w:rsidRPr="0098725F" w:rsidRDefault="00863D7A" w:rsidP="00B456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</w:p>
        </w:tc>
      </w:tr>
      <w:tr w:rsidR="006E34F1" w:rsidRPr="0098725F" w14:paraId="52364B86" w14:textId="77777777" w:rsidTr="007128F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8318F91" w14:textId="14141737" w:rsidR="006E34F1" w:rsidRPr="0098725F" w:rsidRDefault="006E34F1" w:rsidP="00B456AE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Schulleitung</w:t>
            </w:r>
          </w:p>
        </w:tc>
        <w:tc>
          <w:tcPr>
            <w:tcW w:w="5245" w:type="dxa"/>
          </w:tcPr>
          <w:p w14:paraId="2C68722A" w14:textId="77777777" w:rsidR="006E34F1" w:rsidRPr="0098725F" w:rsidRDefault="006E34F1" w:rsidP="006E34F1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Persönliche Dateien auf dem Server</w:t>
            </w:r>
          </w:p>
          <w:p w14:paraId="3DF06F41" w14:textId="3598B45F" w:rsidR="006E34F1" w:rsidRPr="0098725F" w:rsidRDefault="00377B0D" w:rsidP="006E34F1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Gemeinsame Ordner</w:t>
            </w:r>
          </w:p>
          <w:p w14:paraId="485FB7E9" w14:textId="77777777" w:rsidR="006E34F1" w:rsidRPr="0098725F" w:rsidRDefault="006E34F1" w:rsidP="006E34F1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Netzwerk:</w:t>
            </w:r>
          </w:p>
          <w:p w14:paraId="305D9AB3" w14:textId="685FB493" w:rsidR="006E34F1" w:rsidRPr="0098725F" w:rsidRDefault="006E34F1" w:rsidP="00377B0D">
            <w:pPr>
              <w:pStyle w:val="Listenabsatz"/>
              <w:numPr>
                <w:ilvl w:val="1"/>
                <w:numId w:val="41"/>
              </w:numPr>
              <w:spacing w:before="40" w:after="40"/>
              <w:ind w:left="7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WLAN «</w:t>
            </w:r>
            <w:r w:rsidR="00757E73">
              <w:rPr>
                <w:rFonts w:ascii="MetaOT-Book" w:eastAsia="Times" w:hAnsi="MetaOT-Book"/>
                <w:sz w:val="19"/>
                <w:szCs w:val="19"/>
              </w:rPr>
              <w:t>intern</w:t>
            </w:r>
            <w:r w:rsidRPr="0098725F">
              <w:rPr>
                <w:rFonts w:ascii="MetaOT-Book" w:eastAsia="Times" w:hAnsi="MetaOT-Book"/>
                <w:sz w:val="19"/>
                <w:szCs w:val="19"/>
              </w:rPr>
              <w:t>» (nur mit den Geräten der Schule)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 xml:space="preserve">, </w:t>
            </w:r>
            <w:r w:rsidR="007E5CF1">
              <w:rPr>
                <w:rFonts w:ascii="MetaOT-Book" w:eastAsia="Times" w:hAnsi="MetaOT-Book"/>
                <w:sz w:val="19"/>
                <w:szCs w:val="19"/>
              </w:rPr>
              <w:t>«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>extern</w:t>
            </w:r>
            <w:r w:rsidR="007E5CF1">
              <w:rPr>
                <w:rFonts w:ascii="MetaOT-Book" w:eastAsia="Times" w:hAnsi="MetaOT-Book"/>
                <w:sz w:val="19"/>
                <w:szCs w:val="19"/>
              </w:rPr>
              <w:t>»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 xml:space="preserve"> für externe Geräte (Handy)</w:t>
            </w:r>
          </w:p>
        </w:tc>
        <w:tc>
          <w:tcPr>
            <w:tcW w:w="1978" w:type="dxa"/>
          </w:tcPr>
          <w:p w14:paraId="12048385" w14:textId="03DB97F7" w:rsidR="006E34F1" w:rsidRPr="0098725F" w:rsidRDefault="006E34F1" w:rsidP="00B456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</w:p>
        </w:tc>
      </w:tr>
      <w:tr w:rsidR="00B456AE" w:rsidRPr="0098725F" w14:paraId="6C805225" w14:textId="77777777" w:rsidTr="00712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91E424C" w14:textId="7E41EA74" w:rsidR="00B456AE" w:rsidRPr="0098725F" w:rsidRDefault="009808AE" w:rsidP="00B456AE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Lehrpersonen</w:t>
            </w:r>
          </w:p>
        </w:tc>
        <w:tc>
          <w:tcPr>
            <w:tcW w:w="5245" w:type="dxa"/>
          </w:tcPr>
          <w:p w14:paraId="1BF5B894" w14:textId="6FC51277" w:rsidR="00770760" w:rsidRPr="0098725F" w:rsidRDefault="00DD2AD5" w:rsidP="00617F3B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Persönliche Dateien auf dem Server</w:t>
            </w:r>
          </w:p>
          <w:p w14:paraId="2564E53D" w14:textId="769C4CD0" w:rsidR="00B456AE" w:rsidRPr="0098725F" w:rsidRDefault="00377B0D" w:rsidP="00377B0D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Netzwerklaufwerke</w:t>
            </w:r>
          </w:p>
          <w:p w14:paraId="08E22D30" w14:textId="511AC1A5" w:rsidR="00BA6472" w:rsidRPr="0098725F" w:rsidRDefault="00BA6472" w:rsidP="00377B0D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Netzwerk: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 xml:space="preserve"> </w:t>
            </w:r>
            <w:r w:rsidR="00EE3C27" w:rsidRPr="0098725F">
              <w:rPr>
                <w:rFonts w:ascii="MetaOT-Book" w:eastAsia="Times" w:hAnsi="MetaOT-Book"/>
                <w:sz w:val="19"/>
                <w:szCs w:val="19"/>
              </w:rPr>
              <w:t>«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>intern</w:t>
            </w:r>
            <w:r w:rsidR="00EE3C27" w:rsidRPr="0098725F">
              <w:rPr>
                <w:rFonts w:ascii="MetaOT-Book" w:eastAsia="Times" w:hAnsi="MetaOT-Book"/>
                <w:sz w:val="19"/>
                <w:szCs w:val="19"/>
              </w:rPr>
              <w:t>» (nur mit den Geräten der Schule)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 xml:space="preserve">, </w:t>
            </w:r>
            <w:r w:rsidR="007E5CF1">
              <w:rPr>
                <w:rFonts w:ascii="MetaOT-Book" w:eastAsia="Times" w:hAnsi="MetaOT-Book"/>
                <w:sz w:val="19"/>
                <w:szCs w:val="19"/>
              </w:rPr>
              <w:t>«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>extern</w:t>
            </w:r>
            <w:r w:rsidR="007E5CF1">
              <w:rPr>
                <w:rFonts w:ascii="MetaOT-Book" w:eastAsia="Times" w:hAnsi="MetaOT-Book"/>
                <w:sz w:val="19"/>
                <w:szCs w:val="19"/>
              </w:rPr>
              <w:t>»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 xml:space="preserve"> für externe Geräte (Handy)</w:t>
            </w:r>
          </w:p>
        </w:tc>
        <w:tc>
          <w:tcPr>
            <w:tcW w:w="1978" w:type="dxa"/>
          </w:tcPr>
          <w:p w14:paraId="67EC3A2A" w14:textId="7749ED98" w:rsidR="00F849FB" w:rsidRPr="0098725F" w:rsidRDefault="00F849FB" w:rsidP="00B456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</w:p>
        </w:tc>
      </w:tr>
      <w:tr w:rsidR="00B456AE" w:rsidRPr="0098725F" w14:paraId="59E27734" w14:textId="77777777" w:rsidTr="007128F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1DC3D12" w14:textId="18E03122" w:rsidR="00B456AE" w:rsidRPr="0098725F" w:rsidRDefault="009808AE" w:rsidP="00B456AE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Andere Mitarbeitende</w:t>
            </w:r>
          </w:p>
        </w:tc>
        <w:tc>
          <w:tcPr>
            <w:tcW w:w="5245" w:type="dxa"/>
          </w:tcPr>
          <w:p w14:paraId="1A59D7F2" w14:textId="77777777" w:rsidR="00617F3B" w:rsidRPr="0098725F" w:rsidRDefault="00617F3B" w:rsidP="00617F3B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Persönliche Dateien auf dem Server</w:t>
            </w:r>
          </w:p>
          <w:p w14:paraId="1819F51F" w14:textId="673FD36C" w:rsidR="00617F3B" w:rsidRPr="0098725F" w:rsidRDefault="00377B0D" w:rsidP="00617F3B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Netzwerklaufwerke</w:t>
            </w:r>
          </w:p>
          <w:p w14:paraId="491F971B" w14:textId="76743B20" w:rsidR="00B456AE" w:rsidRPr="0098725F" w:rsidRDefault="00617F3B" w:rsidP="00377B0D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Netzwerk: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 xml:space="preserve"> </w:t>
            </w:r>
            <w:r w:rsidR="007E5CF1">
              <w:rPr>
                <w:rFonts w:ascii="MetaOT-Book" w:eastAsia="Times" w:hAnsi="MetaOT-Book"/>
                <w:sz w:val="19"/>
                <w:szCs w:val="19"/>
              </w:rPr>
              <w:t>«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>extern</w:t>
            </w:r>
            <w:r w:rsidR="007E5CF1">
              <w:rPr>
                <w:rFonts w:ascii="MetaOT-Book" w:eastAsia="Times" w:hAnsi="MetaOT-Book"/>
                <w:sz w:val="19"/>
                <w:szCs w:val="19"/>
              </w:rPr>
              <w:t>»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 xml:space="preserve"> für externe Geräte</w:t>
            </w:r>
          </w:p>
        </w:tc>
        <w:tc>
          <w:tcPr>
            <w:tcW w:w="1978" w:type="dxa"/>
          </w:tcPr>
          <w:p w14:paraId="5BF4D028" w14:textId="0638CACF" w:rsidR="00B456AE" w:rsidRPr="0098725F" w:rsidRDefault="00121F0B" w:rsidP="00B456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Alle</w:t>
            </w:r>
            <w:r w:rsidR="00085835" w:rsidRPr="0098725F">
              <w:rPr>
                <w:rFonts w:ascii="MetaOT-Book" w:eastAsia="Times" w:hAnsi="MetaOT-Book"/>
                <w:sz w:val="19"/>
                <w:szCs w:val="19"/>
              </w:rPr>
              <w:t xml:space="preserve"> anderen</w:t>
            </w:r>
            <w:r w:rsidRPr="0098725F">
              <w:rPr>
                <w:rFonts w:ascii="MetaOT-Book" w:eastAsia="Times" w:hAnsi="MetaOT-Book"/>
                <w:sz w:val="19"/>
                <w:szCs w:val="19"/>
              </w:rPr>
              <w:t xml:space="preserve"> Mitarbeitenden (inkl. Lernende)</w:t>
            </w:r>
          </w:p>
        </w:tc>
      </w:tr>
      <w:tr w:rsidR="00B456AE" w:rsidRPr="0098725F" w14:paraId="5DF05051" w14:textId="77777777" w:rsidTr="00712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003FC93" w14:textId="5DE6925B" w:rsidR="00B456AE" w:rsidRPr="0098725F" w:rsidRDefault="009808AE" w:rsidP="00B456AE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proofErr w:type="gramStart"/>
            <w:r w:rsidRPr="0098725F">
              <w:rPr>
                <w:rFonts w:ascii="MetaOT-Book" w:eastAsia="Times" w:hAnsi="MetaOT-Book"/>
                <w:sz w:val="19"/>
                <w:szCs w:val="19"/>
              </w:rPr>
              <w:t>Schüler:innen</w:t>
            </w:r>
            <w:proofErr w:type="gramEnd"/>
          </w:p>
        </w:tc>
        <w:tc>
          <w:tcPr>
            <w:tcW w:w="5245" w:type="dxa"/>
          </w:tcPr>
          <w:p w14:paraId="2D02F706" w14:textId="0BAA8FB1" w:rsidR="00617F3B" w:rsidRPr="0098725F" w:rsidRDefault="00617F3B" w:rsidP="006E34F1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Persönliche Dateien auf dem Server</w:t>
            </w:r>
          </w:p>
          <w:p w14:paraId="45D4732F" w14:textId="77777777" w:rsidR="00617F3B" w:rsidRPr="0098725F" w:rsidRDefault="00617F3B" w:rsidP="00617F3B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«Public»: Ordner Schulhaus</w:t>
            </w:r>
          </w:p>
          <w:p w14:paraId="13FD88D1" w14:textId="179F17F1" w:rsidR="00B456AE" w:rsidRPr="0098725F" w:rsidRDefault="00617F3B" w:rsidP="00377B0D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Netzwerk: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 xml:space="preserve"> </w:t>
            </w:r>
            <w:r w:rsidR="00EE3C27" w:rsidRPr="0098725F">
              <w:rPr>
                <w:rFonts w:ascii="MetaOT-Book" w:eastAsia="Times" w:hAnsi="MetaOT-Book"/>
                <w:sz w:val="19"/>
                <w:szCs w:val="19"/>
              </w:rPr>
              <w:t>«</w:t>
            </w:r>
            <w:r w:rsidR="00EE3C27">
              <w:rPr>
                <w:rFonts w:ascii="MetaOT-Book" w:eastAsia="Times" w:hAnsi="MetaOT-Book"/>
                <w:sz w:val="19"/>
                <w:szCs w:val="19"/>
              </w:rPr>
              <w:t>intern</w:t>
            </w:r>
            <w:r w:rsidR="00EE3C27" w:rsidRPr="0098725F">
              <w:rPr>
                <w:rFonts w:ascii="MetaOT-Book" w:eastAsia="Times" w:hAnsi="MetaOT-Book"/>
                <w:sz w:val="19"/>
                <w:szCs w:val="19"/>
              </w:rPr>
              <w:t>» (nur mit den Geräten der Schule</w:t>
            </w:r>
            <w:r w:rsidR="007E5CF1">
              <w:rPr>
                <w:rFonts w:ascii="MetaOT-Book" w:eastAsia="Times" w:hAnsi="MetaOT-Book"/>
                <w:sz w:val="19"/>
                <w:szCs w:val="19"/>
              </w:rPr>
              <w:t>)</w:t>
            </w:r>
          </w:p>
        </w:tc>
        <w:tc>
          <w:tcPr>
            <w:tcW w:w="1978" w:type="dxa"/>
          </w:tcPr>
          <w:p w14:paraId="0076859C" w14:textId="42F3DAD3" w:rsidR="00B456AE" w:rsidRPr="0098725F" w:rsidRDefault="006E34F1" w:rsidP="00B456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 xml:space="preserve">Alle </w:t>
            </w:r>
            <w:proofErr w:type="gramStart"/>
            <w:r w:rsidRPr="0098725F">
              <w:rPr>
                <w:rFonts w:ascii="MetaOT-Book" w:eastAsia="Times" w:hAnsi="MetaOT-Book"/>
                <w:sz w:val="19"/>
                <w:szCs w:val="19"/>
              </w:rPr>
              <w:t>Schüler:innen</w:t>
            </w:r>
            <w:proofErr w:type="gramEnd"/>
          </w:p>
        </w:tc>
      </w:tr>
    </w:tbl>
    <w:p w14:paraId="508C7D7A" w14:textId="1B96AFF6" w:rsidR="006E0024" w:rsidRPr="0098725F" w:rsidRDefault="006E0024" w:rsidP="006D1982">
      <w:pPr>
        <w:rPr>
          <w:rFonts w:ascii="MetaOT-Book" w:eastAsia="Times" w:hAnsi="MetaOT-Book"/>
          <w:sz w:val="19"/>
          <w:szCs w:val="19"/>
        </w:rPr>
      </w:pPr>
    </w:p>
    <w:p w14:paraId="7EE943E9" w14:textId="18C3AC45" w:rsidR="006E0024" w:rsidRPr="0098725F" w:rsidRDefault="006E0024">
      <w:pPr>
        <w:rPr>
          <w:rFonts w:ascii="MetaOT-Book" w:eastAsia="Times" w:hAnsi="MetaOT-Book"/>
          <w:sz w:val="19"/>
          <w:szCs w:val="19"/>
        </w:rPr>
      </w:pPr>
    </w:p>
    <w:p w14:paraId="6D3E03D6" w14:textId="753157EC" w:rsidR="006D1982" w:rsidRPr="00B952B5" w:rsidRDefault="00385CCC" w:rsidP="00015388">
      <w:pPr>
        <w:pStyle w:val="berschrift1"/>
        <w:ind w:left="426"/>
        <w:rPr>
          <w:rFonts w:eastAsia="Times"/>
        </w:rPr>
      </w:pPr>
      <w:bookmarkStart w:id="3" w:name="_Toc192689087"/>
      <w:r>
        <w:rPr>
          <w:rFonts w:eastAsia="Times"/>
        </w:rPr>
        <w:t>PUPIL</w:t>
      </w:r>
      <w:bookmarkEnd w:id="3"/>
    </w:p>
    <w:p w14:paraId="7F2610F7" w14:textId="02061476" w:rsidR="006D1982" w:rsidRPr="0098725F" w:rsidRDefault="006D1982" w:rsidP="006D1982">
      <w:pPr>
        <w:rPr>
          <w:rFonts w:ascii="MetaOT-Book" w:eastAsia="Times" w:hAnsi="MetaOT-Book"/>
          <w:sz w:val="19"/>
          <w:szCs w:val="19"/>
        </w:rPr>
      </w:pPr>
      <w:r w:rsidRPr="0098725F">
        <w:rPr>
          <w:rFonts w:ascii="MetaOT-Book" w:eastAsia="Times" w:hAnsi="MetaOT-Book"/>
          <w:sz w:val="19"/>
          <w:szCs w:val="19"/>
        </w:rPr>
        <w:t xml:space="preserve">Nachfolgend werden die Rollen- und Berechtigungen innerhalb der </w:t>
      </w:r>
      <w:r w:rsidR="00385CCC">
        <w:rPr>
          <w:rFonts w:ascii="MetaOT-Book" w:eastAsia="Times" w:hAnsi="MetaOT-Book"/>
          <w:sz w:val="19"/>
          <w:szCs w:val="19"/>
        </w:rPr>
        <w:t>PUPIL</w:t>
      </w:r>
      <w:r w:rsidRPr="0098725F">
        <w:rPr>
          <w:rFonts w:ascii="MetaOT-Book" w:eastAsia="Times" w:hAnsi="MetaOT-Book"/>
          <w:sz w:val="19"/>
          <w:szCs w:val="19"/>
        </w:rPr>
        <w:t>-Software aufgeführt.</w:t>
      </w:r>
    </w:p>
    <w:p w14:paraId="31D69FA1" w14:textId="0B7A5FE5" w:rsidR="006D1982" w:rsidRPr="0098725F" w:rsidRDefault="006D1982" w:rsidP="006D1982">
      <w:pPr>
        <w:rPr>
          <w:rFonts w:ascii="MetaOT-Book" w:eastAsia="Times" w:hAnsi="MetaOT-Book"/>
          <w:sz w:val="19"/>
          <w:szCs w:val="19"/>
        </w:rPr>
      </w:pPr>
    </w:p>
    <w:tbl>
      <w:tblPr>
        <w:tblStyle w:val="Listentabelle4Akzent1"/>
        <w:tblW w:w="0" w:type="auto"/>
        <w:tblLook w:val="04A0" w:firstRow="1" w:lastRow="0" w:firstColumn="1" w:lastColumn="0" w:noHBand="0" w:noVBand="1"/>
      </w:tblPr>
      <w:tblGrid>
        <w:gridCol w:w="1838"/>
        <w:gridCol w:w="5245"/>
        <w:gridCol w:w="1978"/>
      </w:tblGrid>
      <w:tr w:rsidR="006E34F1" w:rsidRPr="0098725F" w14:paraId="4604DD53" w14:textId="77777777" w:rsidTr="007128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FF34B03" w14:textId="77777777" w:rsidR="006E34F1" w:rsidRPr="0098725F" w:rsidRDefault="006E34F1" w:rsidP="007142A3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Rolle</w:t>
            </w:r>
          </w:p>
        </w:tc>
        <w:tc>
          <w:tcPr>
            <w:tcW w:w="5245" w:type="dxa"/>
          </w:tcPr>
          <w:p w14:paraId="0391759B" w14:textId="77777777" w:rsidR="006E34F1" w:rsidRPr="0098725F" w:rsidRDefault="006E34F1" w:rsidP="007142A3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Zugriffsberechtigungen</w:t>
            </w:r>
          </w:p>
        </w:tc>
        <w:tc>
          <w:tcPr>
            <w:tcW w:w="1978" w:type="dxa"/>
          </w:tcPr>
          <w:p w14:paraId="7E5961AB" w14:textId="77777777" w:rsidR="006E34F1" w:rsidRPr="0098725F" w:rsidRDefault="006E34F1" w:rsidP="007142A3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Personen</w:t>
            </w:r>
          </w:p>
        </w:tc>
      </w:tr>
      <w:tr w:rsidR="006E34F1" w:rsidRPr="0098725F" w14:paraId="56159400" w14:textId="77777777" w:rsidTr="00712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3AB8AE6" w14:textId="1F51B08E" w:rsidR="006E34F1" w:rsidRPr="0098725F" w:rsidRDefault="006E34F1" w:rsidP="007142A3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Administrator</w:t>
            </w:r>
            <w:r w:rsidR="00385CCC">
              <w:rPr>
                <w:rFonts w:ascii="MetaOT-Book" w:eastAsia="Times" w:hAnsi="MetaOT-Book"/>
                <w:sz w:val="19"/>
                <w:szCs w:val="19"/>
              </w:rPr>
              <w:t xml:space="preserve"> / Schulverwaltung</w:t>
            </w:r>
          </w:p>
        </w:tc>
        <w:tc>
          <w:tcPr>
            <w:tcW w:w="5245" w:type="dxa"/>
          </w:tcPr>
          <w:p w14:paraId="7F3F9377" w14:textId="77777777" w:rsidR="006E34F1" w:rsidRPr="0098725F" w:rsidRDefault="003474C7" w:rsidP="006E34F1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Alle Daten</w:t>
            </w:r>
          </w:p>
          <w:p w14:paraId="6413BF11" w14:textId="77777777" w:rsidR="003D7C36" w:rsidRPr="0098725F" w:rsidRDefault="003D7C36" w:rsidP="006E34F1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Zugriff Datenbank</w:t>
            </w:r>
          </w:p>
          <w:p w14:paraId="4A70A637" w14:textId="19CC86E4" w:rsidR="003D7C36" w:rsidRPr="0098725F" w:rsidRDefault="003D7C36" w:rsidP="006E34F1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Einstellungen und Backup</w:t>
            </w:r>
          </w:p>
        </w:tc>
        <w:tc>
          <w:tcPr>
            <w:tcW w:w="1978" w:type="dxa"/>
          </w:tcPr>
          <w:p w14:paraId="5BC2AA8C" w14:textId="4684DC9D" w:rsidR="00F7756E" w:rsidRPr="0098725F" w:rsidRDefault="00306380" w:rsidP="007142A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>
              <w:rPr>
                <w:rFonts w:ascii="MetaOT-Book" w:eastAsia="Times" w:hAnsi="MetaOT-Book"/>
                <w:sz w:val="19"/>
                <w:szCs w:val="19"/>
              </w:rPr>
              <w:t xml:space="preserve">SV </w:t>
            </w:r>
          </w:p>
        </w:tc>
      </w:tr>
      <w:tr w:rsidR="003474C7" w:rsidRPr="0098725F" w14:paraId="5B7E0015" w14:textId="77777777" w:rsidTr="007128F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E6323EB" w14:textId="14A80436" w:rsidR="003474C7" w:rsidRPr="0098725F" w:rsidRDefault="004509B8" w:rsidP="007142A3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Schul</w:t>
            </w:r>
            <w:r w:rsidR="00385CCC">
              <w:rPr>
                <w:rFonts w:ascii="MetaOT-Book" w:eastAsia="Times" w:hAnsi="MetaOT-Book"/>
                <w:sz w:val="19"/>
                <w:szCs w:val="19"/>
              </w:rPr>
              <w:t>leitung</w:t>
            </w:r>
          </w:p>
        </w:tc>
        <w:tc>
          <w:tcPr>
            <w:tcW w:w="5245" w:type="dxa"/>
          </w:tcPr>
          <w:p w14:paraId="1C65E5CF" w14:textId="76CB893D" w:rsidR="003474C7" w:rsidRPr="0098725F" w:rsidRDefault="00D82AA0" w:rsidP="006E34F1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Alle Daten</w:t>
            </w:r>
          </w:p>
        </w:tc>
        <w:tc>
          <w:tcPr>
            <w:tcW w:w="1978" w:type="dxa"/>
          </w:tcPr>
          <w:p w14:paraId="0C2DFE35" w14:textId="2A84DFA7" w:rsidR="00313FD4" w:rsidRPr="0098725F" w:rsidRDefault="00306380" w:rsidP="007142A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>
              <w:rPr>
                <w:rFonts w:ascii="MetaOT-Book" w:eastAsia="Times" w:hAnsi="MetaOT-Book"/>
                <w:sz w:val="19"/>
                <w:szCs w:val="19"/>
              </w:rPr>
              <w:t xml:space="preserve">SL </w:t>
            </w:r>
          </w:p>
        </w:tc>
      </w:tr>
      <w:tr w:rsidR="007128F2" w:rsidRPr="0098725F" w14:paraId="46E0E885" w14:textId="77777777" w:rsidTr="00712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4DBA75C" w14:textId="77777777" w:rsidR="006E34F1" w:rsidRPr="0098725F" w:rsidRDefault="006E34F1" w:rsidP="007142A3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Lehrpersonen</w:t>
            </w:r>
          </w:p>
        </w:tc>
        <w:tc>
          <w:tcPr>
            <w:tcW w:w="5245" w:type="dxa"/>
          </w:tcPr>
          <w:p w14:paraId="7C9791A5" w14:textId="605101A2" w:rsidR="00286F8F" w:rsidRPr="0098725F" w:rsidRDefault="00286F8F" w:rsidP="00286F8F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Daten der eigenen Klasse</w:t>
            </w:r>
          </w:p>
          <w:p w14:paraId="582B70F6" w14:textId="0A621231" w:rsidR="006E34F1" w:rsidRPr="0098725F" w:rsidRDefault="00286F8F" w:rsidP="00301C96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 xml:space="preserve">Daten der unterrichteten </w:t>
            </w:r>
            <w:proofErr w:type="gramStart"/>
            <w:r w:rsidRPr="0098725F">
              <w:rPr>
                <w:rFonts w:ascii="MetaOT-Book" w:eastAsia="Times" w:hAnsi="MetaOT-Book"/>
                <w:sz w:val="19"/>
                <w:szCs w:val="19"/>
              </w:rPr>
              <w:t>Schüler:innen</w:t>
            </w:r>
            <w:proofErr w:type="gramEnd"/>
          </w:p>
        </w:tc>
        <w:tc>
          <w:tcPr>
            <w:tcW w:w="1978" w:type="dxa"/>
          </w:tcPr>
          <w:p w14:paraId="6E08137F" w14:textId="225AB95D" w:rsidR="006E34F1" w:rsidRPr="0098725F" w:rsidRDefault="00306380" w:rsidP="00301C96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>
              <w:rPr>
                <w:rFonts w:ascii="MetaOT-Book" w:eastAsia="Times" w:hAnsi="MetaOT-Book"/>
                <w:sz w:val="19"/>
                <w:szCs w:val="19"/>
              </w:rPr>
              <w:t>LP</w:t>
            </w:r>
          </w:p>
        </w:tc>
      </w:tr>
    </w:tbl>
    <w:p w14:paraId="70BD99CC" w14:textId="34C21D7F" w:rsidR="006E34F1" w:rsidRPr="0098725F" w:rsidRDefault="006E34F1" w:rsidP="006D1982">
      <w:pPr>
        <w:rPr>
          <w:rFonts w:ascii="MetaOT-Book" w:eastAsia="Times" w:hAnsi="MetaOT-Book"/>
          <w:sz w:val="19"/>
          <w:szCs w:val="19"/>
        </w:rPr>
      </w:pPr>
    </w:p>
    <w:p w14:paraId="5A65BA51" w14:textId="3A8CF8FB" w:rsidR="007128F2" w:rsidRPr="0098725F" w:rsidRDefault="007128F2">
      <w:pPr>
        <w:rPr>
          <w:rFonts w:ascii="MetaOT-Book" w:eastAsia="Times" w:hAnsi="MetaOT-Book"/>
          <w:b/>
          <w:kern w:val="32"/>
          <w:sz w:val="19"/>
          <w:szCs w:val="19"/>
        </w:rPr>
      </w:pPr>
    </w:p>
    <w:p w14:paraId="2E773B4C" w14:textId="77777777" w:rsidR="007E5CF1" w:rsidRDefault="007E5CF1">
      <w:pPr>
        <w:rPr>
          <w:rFonts w:eastAsia="Times"/>
          <w:b/>
          <w:kern w:val="32"/>
          <w:sz w:val="30"/>
        </w:rPr>
      </w:pPr>
      <w:r>
        <w:rPr>
          <w:rFonts w:eastAsia="Times"/>
        </w:rPr>
        <w:br w:type="page"/>
      </w:r>
    </w:p>
    <w:p w14:paraId="7B6C3CC5" w14:textId="295EA1F0" w:rsidR="00E114D9" w:rsidRPr="00B952B5" w:rsidRDefault="00E114D9" w:rsidP="00015388">
      <w:pPr>
        <w:pStyle w:val="berschrift1"/>
        <w:ind w:left="426"/>
        <w:rPr>
          <w:rFonts w:eastAsia="Times"/>
        </w:rPr>
      </w:pPr>
      <w:bookmarkStart w:id="4" w:name="_Toc192689088"/>
      <w:r w:rsidRPr="00B952B5">
        <w:rPr>
          <w:rFonts w:eastAsia="Times"/>
        </w:rPr>
        <w:lastRenderedPageBreak/>
        <w:t>Microsoft 365</w:t>
      </w:r>
      <w:bookmarkEnd w:id="4"/>
    </w:p>
    <w:p w14:paraId="090C1C41" w14:textId="0C97DB9D" w:rsidR="006D1982" w:rsidRPr="0098725F" w:rsidRDefault="006D1982" w:rsidP="006D1982">
      <w:pPr>
        <w:rPr>
          <w:rFonts w:ascii="MetaOT-Book" w:eastAsia="Times" w:hAnsi="MetaOT-Book"/>
          <w:sz w:val="19"/>
          <w:szCs w:val="19"/>
        </w:rPr>
      </w:pPr>
      <w:r w:rsidRPr="0098725F">
        <w:rPr>
          <w:rFonts w:ascii="MetaOT-Book" w:eastAsia="Times" w:hAnsi="MetaOT-Book"/>
          <w:sz w:val="19"/>
          <w:szCs w:val="19"/>
        </w:rPr>
        <w:t xml:space="preserve">Nachfolgend werden die Rollen- und Berechtigungen </w:t>
      </w:r>
      <w:proofErr w:type="gramStart"/>
      <w:r w:rsidRPr="0098725F">
        <w:rPr>
          <w:rFonts w:ascii="MetaOT-Book" w:eastAsia="Times" w:hAnsi="MetaOT-Book"/>
          <w:sz w:val="19"/>
          <w:szCs w:val="19"/>
        </w:rPr>
        <w:t>innerhalb der Microsoft</w:t>
      </w:r>
      <w:proofErr w:type="gramEnd"/>
      <w:r w:rsidRPr="0098725F">
        <w:rPr>
          <w:rFonts w:ascii="MetaOT-Book" w:eastAsia="Times" w:hAnsi="MetaOT-Book"/>
          <w:sz w:val="19"/>
          <w:szCs w:val="19"/>
        </w:rPr>
        <w:t xml:space="preserve"> 365-Umgebung aufgeführt.</w:t>
      </w:r>
    </w:p>
    <w:p w14:paraId="5ADD0D0F" w14:textId="182F16B7" w:rsidR="006D1982" w:rsidRPr="0098725F" w:rsidRDefault="006D1982" w:rsidP="00E114D9">
      <w:pPr>
        <w:rPr>
          <w:rFonts w:ascii="MetaOT-Book" w:eastAsia="Times" w:hAnsi="MetaOT-Book"/>
          <w:sz w:val="19"/>
          <w:szCs w:val="19"/>
        </w:rPr>
      </w:pPr>
    </w:p>
    <w:tbl>
      <w:tblPr>
        <w:tblStyle w:val="Listentabelle4Akzent1"/>
        <w:tblW w:w="0" w:type="auto"/>
        <w:tblLook w:val="04A0" w:firstRow="1" w:lastRow="0" w:firstColumn="1" w:lastColumn="0" w:noHBand="0" w:noVBand="1"/>
      </w:tblPr>
      <w:tblGrid>
        <w:gridCol w:w="1838"/>
        <w:gridCol w:w="5245"/>
        <w:gridCol w:w="1978"/>
      </w:tblGrid>
      <w:tr w:rsidR="009808AE" w:rsidRPr="0098725F" w14:paraId="7BEA6411" w14:textId="77777777" w:rsidTr="007128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A7AB050" w14:textId="77777777" w:rsidR="009808AE" w:rsidRPr="0098725F" w:rsidRDefault="009808AE" w:rsidP="007142A3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Rolle</w:t>
            </w:r>
          </w:p>
        </w:tc>
        <w:tc>
          <w:tcPr>
            <w:tcW w:w="5245" w:type="dxa"/>
          </w:tcPr>
          <w:p w14:paraId="6FCAAB07" w14:textId="77777777" w:rsidR="009808AE" w:rsidRPr="0098725F" w:rsidRDefault="009808AE" w:rsidP="007142A3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Zugriffsberechtigungen</w:t>
            </w:r>
          </w:p>
        </w:tc>
        <w:tc>
          <w:tcPr>
            <w:tcW w:w="1978" w:type="dxa"/>
          </w:tcPr>
          <w:p w14:paraId="4D100DB3" w14:textId="77777777" w:rsidR="009808AE" w:rsidRPr="0098725F" w:rsidRDefault="009808AE" w:rsidP="007142A3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Personen</w:t>
            </w:r>
          </w:p>
        </w:tc>
      </w:tr>
      <w:tr w:rsidR="00BE04A4" w:rsidRPr="0098725F" w14:paraId="51E66DDD" w14:textId="77777777" w:rsidTr="00712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A0DCA6C" w14:textId="77777777" w:rsidR="00BE04A4" w:rsidRPr="0098725F" w:rsidRDefault="00BE04A4" w:rsidP="00BE04A4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Administrator</w:t>
            </w:r>
          </w:p>
        </w:tc>
        <w:tc>
          <w:tcPr>
            <w:tcW w:w="5245" w:type="dxa"/>
          </w:tcPr>
          <w:p w14:paraId="772BFFF0" w14:textId="2079F827" w:rsidR="00BE04A4" w:rsidRPr="0098725F" w:rsidRDefault="002876EE" w:rsidP="00BE04A4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 xml:space="preserve">Benutzerdaten, inkl. </w:t>
            </w:r>
            <w:r w:rsidR="00546891">
              <w:rPr>
                <w:rFonts w:ascii="MetaOT-Book" w:eastAsia="Times" w:hAnsi="MetaOT-Book"/>
                <w:sz w:val="19"/>
                <w:szCs w:val="19"/>
              </w:rPr>
              <w:t>e</w:t>
            </w:r>
            <w:r w:rsidRPr="0098725F">
              <w:rPr>
                <w:rFonts w:ascii="MetaOT-Book" w:eastAsia="Times" w:hAnsi="MetaOT-Book"/>
                <w:sz w:val="19"/>
                <w:szCs w:val="19"/>
              </w:rPr>
              <w:t>rstellen neuer Benutzer</w:t>
            </w:r>
          </w:p>
          <w:p w14:paraId="265C29FE" w14:textId="60117D4E" w:rsidR="002876EE" w:rsidRPr="0098725F" w:rsidRDefault="002876EE" w:rsidP="00BE04A4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Passwörter zurücksetzen</w:t>
            </w:r>
          </w:p>
          <w:p w14:paraId="1A0115F2" w14:textId="34B82975" w:rsidR="002876EE" w:rsidRPr="0098725F" w:rsidRDefault="00001C21" w:rsidP="00BE04A4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TEAMS erstellen und löschen</w:t>
            </w:r>
          </w:p>
          <w:p w14:paraId="1C88BAA2" w14:textId="77777777" w:rsidR="00BE04A4" w:rsidRPr="0098725F" w:rsidRDefault="00001C21" w:rsidP="00BE04A4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Daten löschen (ohne Einsicht)</w:t>
            </w:r>
          </w:p>
          <w:p w14:paraId="71529A84" w14:textId="49626E0B" w:rsidR="00001C21" w:rsidRPr="0098725F" w:rsidRDefault="00001C21" w:rsidP="00BE04A4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Verwaltung der Windows</w:t>
            </w:r>
            <w:r w:rsidR="00EE5663">
              <w:rPr>
                <w:rFonts w:ascii="MetaOT-Book" w:eastAsia="Times" w:hAnsi="MetaOT-Book"/>
                <w:sz w:val="19"/>
                <w:szCs w:val="19"/>
              </w:rPr>
              <w:t>- und Apple</w:t>
            </w:r>
            <w:r w:rsidRPr="0098725F">
              <w:rPr>
                <w:rFonts w:ascii="MetaOT-Book" w:eastAsia="Times" w:hAnsi="MetaOT-Book"/>
                <w:sz w:val="19"/>
                <w:szCs w:val="19"/>
              </w:rPr>
              <w:t xml:space="preserve">-Geräte </w:t>
            </w:r>
            <w:r w:rsidR="00DD795F" w:rsidRPr="0098725F">
              <w:rPr>
                <w:rFonts w:ascii="MetaOT-Book" w:eastAsia="Times" w:hAnsi="MetaOT-Book"/>
                <w:sz w:val="19"/>
                <w:szCs w:val="19"/>
              </w:rPr>
              <w:t>über Intune</w:t>
            </w:r>
          </w:p>
          <w:p w14:paraId="10E2CA44" w14:textId="5048DE4D" w:rsidR="00DD795F" w:rsidRPr="0098725F" w:rsidRDefault="00DD795F" w:rsidP="00BE04A4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Azure-Zugriff</w:t>
            </w:r>
          </w:p>
          <w:p w14:paraId="16850864" w14:textId="716F3B3A" w:rsidR="007128F2" w:rsidRPr="0098725F" w:rsidRDefault="007128F2" w:rsidP="00BE04A4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Berechtigungen setzen</w:t>
            </w:r>
          </w:p>
          <w:p w14:paraId="2E1B80F4" w14:textId="2A2FA072" w:rsidR="00610DFB" w:rsidRPr="0098725F" w:rsidRDefault="00610DFB" w:rsidP="00BE04A4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Vollzugriff Microsoft 365</w:t>
            </w:r>
          </w:p>
        </w:tc>
        <w:tc>
          <w:tcPr>
            <w:tcW w:w="1978" w:type="dxa"/>
          </w:tcPr>
          <w:p w14:paraId="702EE3CF" w14:textId="2D5C6428" w:rsidR="00546891" w:rsidRPr="0098725F" w:rsidRDefault="00546891" w:rsidP="00BE04A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>
              <w:rPr>
                <w:rFonts w:ascii="MetaOT-Book" w:eastAsia="Times" w:hAnsi="MetaOT-Book"/>
                <w:sz w:val="19"/>
                <w:szCs w:val="19"/>
              </w:rPr>
              <w:t>IT-V.</w:t>
            </w:r>
          </w:p>
        </w:tc>
      </w:tr>
      <w:tr w:rsidR="00BE04A4" w:rsidRPr="0098725F" w14:paraId="1F566A68" w14:textId="77777777" w:rsidTr="007128F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011A642" w14:textId="50110142" w:rsidR="00BE04A4" w:rsidRPr="0098725F" w:rsidRDefault="00E43C92" w:rsidP="00BE04A4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Benutzer</w:t>
            </w:r>
          </w:p>
        </w:tc>
        <w:tc>
          <w:tcPr>
            <w:tcW w:w="5245" w:type="dxa"/>
          </w:tcPr>
          <w:p w14:paraId="1EE7D5B5" w14:textId="50917228" w:rsidR="00E43C92" w:rsidRPr="0098725F" w:rsidRDefault="00E43C92" w:rsidP="00E43C92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Persönliche Daten</w:t>
            </w:r>
          </w:p>
          <w:p w14:paraId="1023E5D5" w14:textId="702474FE" w:rsidR="00BE04A4" w:rsidRPr="0098725F" w:rsidRDefault="00E43C92" w:rsidP="007128F2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TEAMS-Daten</w:t>
            </w:r>
            <w:r w:rsidR="007128F2" w:rsidRPr="0098725F">
              <w:rPr>
                <w:rFonts w:ascii="MetaOT-Book" w:eastAsia="Times" w:hAnsi="MetaOT-Book"/>
                <w:sz w:val="19"/>
                <w:szCs w:val="19"/>
              </w:rPr>
              <w:t xml:space="preserve"> je nach Benutzerrolle im TEAMS</w:t>
            </w:r>
          </w:p>
        </w:tc>
        <w:tc>
          <w:tcPr>
            <w:tcW w:w="1978" w:type="dxa"/>
          </w:tcPr>
          <w:p w14:paraId="4C34C42A" w14:textId="1A1F601C" w:rsidR="007128F2" w:rsidRPr="0098725F" w:rsidRDefault="004B4D18" w:rsidP="00BE04A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>
              <w:rPr>
                <w:rFonts w:ascii="MetaOT-Book" w:eastAsia="Times" w:hAnsi="MetaOT-Book"/>
                <w:sz w:val="19"/>
                <w:szCs w:val="19"/>
              </w:rPr>
              <w:t>LP, SL</w:t>
            </w:r>
          </w:p>
        </w:tc>
      </w:tr>
    </w:tbl>
    <w:p w14:paraId="61873149" w14:textId="77777777" w:rsidR="009808AE" w:rsidRPr="0098725F" w:rsidRDefault="009808AE" w:rsidP="00E114D9">
      <w:pPr>
        <w:rPr>
          <w:rFonts w:ascii="MetaOT-Book" w:eastAsia="Times" w:hAnsi="MetaOT-Book"/>
          <w:sz w:val="19"/>
          <w:szCs w:val="19"/>
        </w:rPr>
      </w:pPr>
    </w:p>
    <w:p w14:paraId="6C831AC2" w14:textId="77777777" w:rsidR="006D1982" w:rsidRPr="0098725F" w:rsidRDefault="006D1982" w:rsidP="00E114D9">
      <w:pPr>
        <w:rPr>
          <w:rFonts w:ascii="MetaOT-Book" w:eastAsia="Times" w:hAnsi="MetaOT-Book"/>
          <w:sz w:val="19"/>
          <w:szCs w:val="19"/>
        </w:rPr>
      </w:pPr>
    </w:p>
    <w:p w14:paraId="737042BB" w14:textId="6491F732" w:rsidR="006D1982" w:rsidRPr="00B952B5" w:rsidRDefault="006D1982" w:rsidP="00015388">
      <w:pPr>
        <w:pStyle w:val="berschrift1"/>
        <w:ind w:left="426"/>
        <w:rPr>
          <w:rFonts w:eastAsia="Times"/>
        </w:rPr>
      </w:pPr>
      <w:bookmarkStart w:id="5" w:name="_Toc192689089"/>
      <w:r w:rsidRPr="00B952B5">
        <w:rPr>
          <w:rFonts w:eastAsia="Times"/>
        </w:rPr>
        <w:t>Acronis-Cloud (Backup)</w:t>
      </w:r>
      <w:bookmarkEnd w:id="5"/>
    </w:p>
    <w:p w14:paraId="34BCFC77" w14:textId="61111FE7" w:rsidR="006D1982" w:rsidRPr="0098725F" w:rsidRDefault="006D1982" w:rsidP="006D1982">
      <w:pPr>
        <w:rPr>
          <w:rFonts w:ascii="MetaOT-Book" w:eastAsia="Times" w:hAnsi="MetaOT-Book"/>
          <w:sz w:val="19"/>
          <w:szCs w:val="19"/>
        </w:rPr>
      </w:pPr>
      <w:r w:rsidRPr="0098725F">
        <w:rPr>
          <w:rFonts w:ascii="MetaOT-Book" w:eastAsia="Times" w:hAnsi="MetaOT-Book"/>
          <w:sz w:val="19"/>
          <w:szCs w:val="19"/>
        </w:rPr>
        <w:t xml:space="preserve">Nachfolgend werden die Rollen- und Berechtigungen innerhalb der Acronis-Cloud aufgeführt. Die Acronis-Cloud wird für das Backup </w:t>
      </w:r>
      <w:proofErr w:type="gramStart"/>
      <w:r w:rsidRPr="0098725F">
        <w:rPr>
          <w:rFonts w:ascii="MetaOT-Book" w:eastAsia="Times" w:hAnsi="MetaOT-Book"/>
          <w:sz w:val="19"/>
          <w:szCs w:val="19"/>
        </w:rPr>
        <w:t xml:space="preserve">der </w:t>
      </w:r>
      <w:r w:rsidR="00FE46EA" w:rsidRPr="0098725F">
        <w:rPr>
          <w:rFonts w:ascii="MetaOT-Book" w:eastAsia="Times" w:hAnsi="MetaOT-Book"/>
          <w:sz w:val="19"/>
          <w:szCs w:val="19"/>
        </w:rPr>
        <w:t>Microsoft</w:t>
      </w:r>
      <w:proofErr w:type="gramEnd"/>
      <w:r w:rsidR="00FE46EA" w:rsidRPr="0098725F">
        <w:rPr>
          <w:rFonts w:ascii="MetaOT-Book" w:eastAsia="Times" w:hAnsi="MetaOT-Book"/>
          <w:sz w:val="19"/>
          <w:szCs w:val="19"/>
        </w:rPr>
        <w:t xml:space="preserve"> </w:t>
      </w:r>
      <w:r w:rsidRPr="0098725F">
        <w:rPr>
          <w:rFonts w:ascii="MetaOT-Book" w:eastAsia="Times" w:hAnsi="MetaOT-Book"/>
          <w:sz w:val="19"/>
          <w:szCs w:val="19"/>
        </w:rPr>
        <w:t>365-Daten genutzt.</w:t>
      </w:r>
    </w:p>
    <w:p w14:paraId="7B2D7C09" w14:textId="5C498358" w:rsidR="006D1982" w:rsidRPr="0098725F" w:rsidRDefault="006D1982" w:rsidP="00E114D9">
      <w:pPr>
        <w:rPr>
          <w:rFonts w:ascii="MetaOT-Book" w:eastAsia="Times" w:hAnsi="MetaOT-Book"/>
          <w:sz w:val="19"/>
          <w:szCs w:val="19"/>
        </w:rPr>
      </w:pPr>
    </w:p>
    <w:tbl>
      <w:tblPr>
        <w:tblStyle w:val="Listentabelle4Akzent1"/>
        <w:tblW w:w="0" w:type="auto"/>
        <w:tblLook w:val="04A0" w:firstRow="1" w:lastRow="0" w:firstColumn="1" w:lastColumn="0" w:noHBand="0" w:noVBand="1"/>
      </w:tblPr>
      <w:tblGrid>
        <w:gridCol w:w="1838"/>
        <w:gridCol w:w="5245"/>
        <w:gridCol w:w="1978"/>
      </w:tblGrid>
      <w:tr w:rsidR="009808AE" w:rsidRPr="0098725F" w14:paraId="6B3588AF" w14:textId="77777777" w:rsidTr="007128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D6268F6" w14:textId="77777777" w:rsidR="009808AE" w:rsidRPr="0098725F" w:rsidRDefault="009808AE" w:rsidP="007142A3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Rolle</w:t>
            </w:r>
          </w:p>
        </w:tc>
        <w:tc>
          <w:tcPr>
            <w:tcW w:w="5245" w:type="dxa"/>
          </w:tcPr>
          <w:p w14:paraId="53617996" w14:textId="77777777" w:rsidR="009808AE" w:rsidRPr="0098725F" w:rsidRDefault="009808AE" w:rsidP="007142A3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Zugriffsberechtigungen</w:t>
            </w:r>
          </w:p>
        </w:tc>
        <w:tc>
          <w:tcPr>
            <w:tcW w:w="1978" w:type="dxa"/>
          </w:tcPr>
          <w:p w14:paraId="5D824FA0" w14:textId="77777777" w:rsidR="009808AE" w:rsidRPr="0098725F" w:rsidRDefault="009808AE" w:rsidP="007142A3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Personen</w:t>
            </w:r>
          </w:p>
        </w:tc>
      </w:tr>
      <w:tr w:rsidR="009808AE" w:rsidRPr="0098725F" w14:paraId="397182AD" w14:textId="77777777" w:rsidTr="00712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FC9A06D" w14:textId="77777777" w:rsidR="009808AE" w:rsidRPr="0098725F" w:rsidRDefault="009808AE" w:rsidP="007142A3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Administrator</w:t>
            </w:r>
          </w:p>
        </w:tc>
        <w:tc>
          <w:tcPr>
            <w:tcW w:w="5245" w:type="dxa"/>
          </w:tcPr>
          <w:p w14:paraId="11671A40" w14:textId="185A5F8F" w:rsidR="007128F2" w:rsidRPr="0098725F" w:rsidRDefault="003E1154" w:rsidP="007128F2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Backup einstellen</w:t>
            </w:r>
          </w:p>
          <w:p w14:paraId="5E10A2C6" w14:textId="25DAC9F3" w:rsidR="003E1154" w:rsidRPr="0098725F" w:rsidRDefault="003E1154" w:rsidP="007128F2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Backup zurücksetzen</w:t>
            </w:r>
          </w:p>
          <w:p w14:paraId="751C635D" w14:textId="48BBD75A" w:rsidR="009808AE" w:rsidRPr="0098725F" w:rsidRDefault="003E1154" w:rsidP="007128F2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Daten in den Backups aufrufen</w:t>
            </w:r>
          </w:p>
        </w:tc>
        <w:tc>
          <w:tcPr>
            <w:tcW w:w="1978" w:type="dxa"/>
          </w:tcPr>
          <w:p w14:paraId="5D1CEB08" w14:textId="58A9898D" w:rsidR="003E1154" w:rsidRPr="0098725F" w:rsidRDefault="003E1154" w:rsidP="007142A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</w:p>
        </w:tc>
      </w:tr>
    </w:tbl>
    <w:p w14:paraId="0B40BB69" w14:textId="31E3FA0B" w:rsidR="009808AE" w:rsidRPr="0098725F" w:rsidRDefault="009808AE" w:rsidP="00E114D9">
      <w:pPr>
        <w:rPr>
          <w:rFonts w:ascii="MetaOT-Book" w:eastAsia="Times" w:hAnsi="MetaOT-Book"/>
          <w:sz w:val="19"/>
          <w:szCs w:val="19"/>
        </w:rPr>
      </w:pPr>
    </w:p>
    <w:p w14:paraId="11FC4C25" w14:textId="1701DA3F" w:rsidR="009808AE" w:rsidRPr="0098725F" w:rsidRDefault="009808AE" w:rsidP="00E114D9">
      <w:pPr>
        <w:rPr>
          <w:rFonts w:ascii="MetaOT-Book" w:eastAsia="Times" w:hAnsi="MetaOT-Book"/>
          <w:sz w:val="19"/>
          <w:szCs w:val="19"/>
        </w:rPr>
      </w:pPr>
    </w:p>
    <w:p w14:paraId="50C4355E" w14:textId="4599611B" w:rsidR="009808AE" w:rsidRPr="00B952B5" w:rsidRDefault="00003CF1" w:rsidP="00015388">
      <w:pPr>
        <w:pStyle w:val="berschrift1"/>
        <w:ind w:left="426"/>
        <w:rPr>
          <w:rFonts w:eastAsia="Times"/>
        </w:rPr>
      </w:pPr>
      <w:bookmarkStart w:id="6" w:name="_Toc192689090"/>
      <w:r>
        <w:rPr>
          <w:rFonts w:eastAsia="Times"/>
        </w:rPr>
        <w:t>ESET</w:t>
      </w:r>
      <w:r w:rsidR="007E5CF1">
        <w:rPr>
          <w:rFonts w:eastAsia="Times"/>
        </w:rPr>
        <w:t xml:space="preserve"> - </w:t>
      </w:r>
      <w:proofErr w:type="spellStart"/>
      <w:r w:rsidR="007E5CF1">
        <w:rPr>
          <w:rFonts w:eastAsia="Times"/>
        </w:rPr>
        <w:t>Cybersecurity</w:t>
      </w:r>
      <w:bookmarkEnd w:id="6"/>
      <w:proofErr w:type="spellEnd"/>
    </w:p>
    <w:p w14:paraId="1240485E" w14:textId="7132A4F4" w:rsidR="009808AE" w:rsidRPr="0098725F" w:rsidRDefault="009808AE" w:rsidP="009808AE">
      <w:pPr>
        <w:rPr>
          <w:rFonts w:ascii="MetaOT-Book" w:eastAsia="Times" w:hAnsi="MetaOT-Book"/>
          <w:sz w:val="19"/>
          <w:szCs w:val="19"/>
        </w:rPr>
      </w:pPr>
      <w:r w:rsidRPr="0098725F">
        <w:rPr>
          <w:rFonts w:ascii="MetaOT-Book" w:eastAsia="Times" w:hAnsi="MetaOT-Book"/>
          <w:sz w:val="19"/>
          <w:szCs w:val="19"/>
        </w:rPr>
        <w:t xml:space="preserve">Nachfolgend werden die Rollen- und Berechtigungen innerhalb </w:t>
      </w:r>
      <w:r w:rsidR="00003CF1">
        <w:rPr>
          <w:rFonts w:ascii="MetaOT-Book" w:eastAsia="Times" w:hAnsi="MetaOT-Book"/>
          <w:sz w:val="19"/>
          <w:szCs w:val="19"/>
        </w:rPr>
        <w:t>des ESET</w:t>
      </w:r>
      <w:r w:rsidR="004B4D18">
        <w:rPr>
          <w:rFonts w:ascii="MetaOT-Book" w:eastAsia="Times" w:hAnsi="MetaOT-Book"/>
          <w:sz w:val="19"/>
          <w:szCs w:val="19"/>
        </w:rPr>
        <w:t>-</w:t>
      </w:r>
      <w:r w:rsidR="00B6216C">
        <w:rPr>
          <w:rFonts w:ascii="MetaOT-Book" w:eastAsia="Times" w:hAnsi="MetaOT-Book"/>
          <w:sz w:val="19"/>
          <w:szCs w:val="19"/>
        </w:rPr>
        <w:t>Endpunkt-Schutzes</w:t>
      </w:r>
      <w:r w:rsidR="005C2225">
        <w:rPr>
          <w:rFonts w:ascii="MetaOT-Book" w:eastAsia="Times" w:hAnsi="MetaOT-Book"/>
          <w:sz w:val="19"/>
          <w:szCs w:val="19"/>
        </w:rPr>
        <w:t xml:space="preserve"> (RMM-Tool)</w:t>
      </w:r>
      <w:r w:rsidRPr="0098725F">
        <w:rPr>
          <w:rFonts w:ascii="MetaOT-Book" w:eastAsia="Times" w:hAnsi="MetaOT-Book"/>
          <w:sz w:val="19"/>
          <w:szCs w:val="19"/>
        </w:rPr>
        <w:t xml:space="preserve"> aufgeführt. </w:t>
      </w:r>
    </w:p>
    <w:p w14:paraId="4725033B" w14:textId="77777777" w:rsidR="009808AE" w:rsidRPr="0098725F" w:rsidRDefault="009808AE" w:rsidP="009808AE">
      <w:pPr>
        <w:rPr>
          <w:rFonts w:ascii="MetaOT-Book" w:eastAsia="Times" w:hAnsi="MetaOT-Book"/>
          <w:sz w:val="19"/>
          <w:szCs w:val="19"/>
        </w:rPr>
      </w:pPr>
    </w:p>
    <w:tbl>
      <w:tblPr>
        <w:tblStyle w:val="Listentabelle4Akzent1"/>
        <w:tblW w:w="0" w:type="auto"/>
        <w:tblLook w:val="04A0" w:firstRow="1" w:lastRow="0" w:firstColumn="1" w:lastColumn="0" w:noHBand="0" w:noVBand="1"/>
      </w:tblPr>
      <w:tblGrid>
        <w:gridCol w:w="1838"/>
        <w:gridCol w:w="5245"/>
        <w:gridCol w:w="1978"/>
      </w:tblGrid>
      <w:tr w:rsidR="009808AE" w:rsidRPr="0098725F" w14:paraId="2C5AA60A" w14:textId="77777777" w:rsidTr="007128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1F9DA67" w14:textId="77777777" w:rsidR="009808AE" w:rsidRPr="0098725F" w:rsidRDefault="009808AE" w:rsidP="007142A3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Rolle</w:t>
            </w:r>
          </w:p>
        </w:tc>
        <w:tc>
          <w:tcPr>
            <w:tcW w:w="5245" w:type="dxa"/>
          </w:tcPr>
          <w:p w14:paraId="193C97CF" w14:textId="77777777" w:rsidR="009808AE" w:rsidRPr="0098725F" w:rsidRDefault="009808AE" w:rsidP="007142A3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Zugriffsberechtigungen</w:t>
            </w:r>
          </w:p>
        </w:tc>
        <w:tc>
          <w:tcPr>
            <w:tcW w:w="1978" w:type="dxa"/>
          </w:tcPr>
          <w:p w14:paraId="44989360" w14:textId="77777777" w:rsidR="009808AE" w:rsidRPr="0098725F" w:rsidRDefault="009808AE" w:rsidP="007142A3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Personen</w:t>
            </w:r>
          </w:p>
        </w:tc>
      </w:tr>
      <w:tr w:rsidR="009808AE" w:rsidRPr="0098725F" w14:paraId="160CAC8B" w14:textId="77777777" w:rsidTr="00712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CA09125" w14:textId="77777777" w:rsidR="009808AE" w:rsidRPr="0098725F" w:rsidRDefault="009808AE" w:rsidP="007142A3">
            <w:pPr>
              <w:spacing w:before="40" w:after="40"/>
              <w:rPr>
                <w:rFonts w:ascii="MetaOT-Book" w:eastAsia="Times" w:hAnsi="MetaOT-Book"/>
                <w:sz w:val="19"/>
                <w:szCs w:val="19"/>
              </w:rPr>
            </w:pPr>
            <w:r w:rsidRPr="0098725F">
              <w:rPr>
                <w:rFonts w:ascii="MetaOT-Book" w:eastAsia="Times" w:hAnsi="MetaOT-Book"/>
                <w:sz w:val="19"/>
                <w:szCs w:val="19"/>
              </w:rPr>
              <w:t>Administrator</w:t>
            </w:r>
          </w:p>
        </w:tc>
        <w:tc>
          <w:tcPr>
            <w:tcW w:w="5245" w:type="dxa"/>
          </w:tcPr>
          <w:p w14:paraId="7C602D69" w14:textId="027B182C" w:rsidR="009808AE" w:rsidRDefault="00112860" w:rsidP="00555E39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112860">
              <w:rPr>
                <w:rFonts w:ascii="MetaOT-Book" w:eastAsia="Times" w:hAnsi="MetaOT-Book"/>
                <w:sz w:val="19"/>
                <w:szCs w:val="19"/>
              </w:rPr>
              <w:t>Überwachung von </w:t>
            </w:r>
            <w:r>
              <w:rPr>
                <w:rFonts w:ascii="MetaOT-Book" w:eastAsia="Times" w:hAnsi="MetaOT-Book"/>
                <w:sz w:val="19"/>
                <w:szCs w:val="19"/>
              </w:rPr>
              <w:t>Geräten</w:t>
            </w:r>
            <w:r w:rsidRPr="00112860">
              <w:rPr>
                <w:rFonts w:ascii="MetaOT-Book" w:eastAsia="Times" w:hAnsi="MetaOT-Book"/>
                <w:sz w:val="19"/>
                <w:szCs w:val="19"/>
              </w:rPr>
              <w:t> und Netzwerk</w:t>
            </w:r>
          </w:p>
          <w:p w14:paraId="62B9B740" w14:textId="77777777" w:rsidR="00693292" w:rsidRDefault="00E35660" w:rsidP="00555E39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E35660">
              <w:rPr>
                <w:rFonts w:ascii="MetaOT-Book" w:eastAsia="Times" w:hAnsi="MetaOT-Book"/>
                <w:sz w:val="19"/>
                <w:szCs w:val="19"/>
              </w:rPr>
              <w:t>Software-</w:t>
            </w:r>
            <w:r>
              <w:rPr>
                <w:rFonts w:ascii="MetaOT-Book" w:eastAsia="Times" w:hAnsi="MetaOT-Book"/>
                <w:sz w:val="19"/>
                <w:szCs w:val="19"/>
              </w:rPr>
              <w:t xml:space="preserve">Installation und </w:t>
            </w:r>
            <w:r w:rsidRPr="00E35660">
              <w:rPr>
                <w:rFonts w:ascii="MetaOT-Book" w:eastAsia="Times" w:hAnsi="MetaOT-Book"/>
                <w:sz w:val="19"/>
                <w:szCs w:val="19"/>
              </w:rPr>
              <w:t>Updates </w:t>
            </w:r>
          </w:p>
          <w:p w14:paraId="6B5DC97C" w14:textId="0F4EAF58" w:rsidR="00112860" w:rsidRDefault="00E35660" w:rsidP="00555E39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 w:rsidRPr="00E35660">
              <w:rPr>
                <w:rFonts w:ascii="MetaOT-Book" w:eastAsia="Times" w:hAnsi="MetaOT-Book"/>
                <w:sz w:val="19"/>
                <w:szCs w:val="19"/>
              </w:rPr>
              <w:t>Sicherheitspatches installieren</w:t>
            </w:r>
            <w:r w:rsidR="00693292">
              <w:rPr>
                <w:rFonts w:ascii="MetaOT-Book" w:eastAsia="Times" w:hAnsi="MetaOT-Book"/>
                <w:sz w:val="19"/>
                <w:szCs w:val="19"/>
              </w:rPr>
              <w:t>, Skrip</w:t>
            </w:r>
            <w:r w:rsidR="007E5CF1">
              <w:rPr>
                <w:rFonts w:ascii="MetaOT-Book" w:eastAsia="Times" w:hAnsi="MetaOT-Book"/>
                <w:sz w:val="19"/>
                <w:szCs w:val="19"/>
              </w:rPr>
              <w:t>t</w:t>
            </w:r>
            <w:r w:rsidR="00693292">
              <w:rPr>
                <w:rFonts w:ascii="MetaOT-Book" w:eastAsia="Times" w:hAnsi="MetaOT-Book"/>
                <w:sz w:val="19"/>
                <w:szCs w:val="19"/>
              </w:rPr>
              <w:t>ausführungen, Systemwartungen</w:t>
            </w:r>
          </w:p>
          <w:p w14:paraId="1B22C886" w14:textId="77777777" w:rsidR="00E35660" w:rsidRDefault="009D3027" w:rsidP="00555E39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>
              <w:rPr>
                <w:rFonts w:ascii="MetaOT-Book" w:eastAsia="Times" w:hAnsi="MetaOT-Book"/>
                <w:sz w:val="19"/>
                <w:szCs w:val="19"/>
              </w:rPr>
              <w:t>IT-Analyse</w:t>
            </w:r>
          </w:p>
          <w:p w14:paraId="26ED052B" w14:textId="27A93361" w:rsidR="009D3027" w:rsidRPr="0098725F" w:rsidRDefault="009D3027" w:rsidP="00555E39">
            <w:pPr>
              <w:pStyle w:val="Listenabsatz"/>
              <w:numPr>
                <w:ilvl w:val="0"/>
                <w:numId w:val="41"/>
              </w:numPr>
              <w:spacing w:before="40" w:after="40"/>
              <w:ind w:left="4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>
              <w:rPr>
                <w:rFonts w:ascii="MetaOT-Book" w:eastAsia="Times" w:hAnsi="MetaOT-Book"/>
                <w:sz w:val="19"/>
                <w:szCs w:val="19"/>
              </w:rPr>
              <w:t>Sicherheitsrichtlinien durchsetzen</w:t>
            </w:r>
          </w:p>
        </w:tc>
        <w:tc>
          <w:tcPr>
            <w:tcW w:w="1978" w:type="dxa"/>
          </w:tcPr>
          <w:p w14:paraId="6DEC1C75" w14:textId="3D73674C" w:rsidR="004B4D18" w:rsidRPr="0098725F" w:rsidRDefault="004B4D18" w:rsidP="007142A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taOT-Book" w:eastAsia="Times" w:hAnsi="MetaOT-Book"/>
                <w:sz w:val="19"/>
                <w:szCs w:val="19"/>
              </w:rPr>
            </w:pPr>
            <w:r>
              <w:rPr>
                <w:rFonts w:ascii="MetaOT-Book" w:eastAsia="Times" w:hAnsi="MetaOT-Book"/>
                <w:sz w:val="19"/>
                <w:szCs w:val="19"/>
              </w:rPr>
              <w:t>IT-V.</w:t>
            </w:r>
          </w:p>
        </w:tc>
      </w:tr>
    </w:tbl>
    <w:p w14:paraId="3D1E5C35" w14:textId="77777777" w:rsidR="009808AE" w:rsidRPr="0098725F" w:rsidRDefault="009808AE" w:rsidP="00E114D9">
      <w:pPr>
        <w:rPr>
          <w:rFonts w:ascii="MetaOT-Book" w:eastAsia="Times" w:hAnsi="MetaOT-Book"/>
          <w:sz w:val="19"/>
          <w:szCs w:val="19"/>
        </w:rPr>
      </w:pPr>
    </w:p>
    <w:sectPr w:rsidR="009808AE" w:rsidRPr="0098725F" w:rsidSect="00C74DFE">
      <w:footerReference w:type="default" r:id="rId20"/>
      <w:headerReference w:type="first" r:id="rId21"/>
      <w:pgSz w:w="11906" w:h="16838" w:code="9"/>
      <w:pgMar w:top="2127" w:right="566" w:bottom="1134" w:left="1701" w:header="709" w:footer="56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135E9" w14:textId="77777777" w:rsidR="004A38B3" w:rsidRDefault="004A38B3">
      <w:r>
        <w:separator/>
      </w:r>
    </w:p>
    <w:p w14:paraId="217E03D6" w14:textId="77777777" w:rsidR="004A38B3" w:rsidRDefault="004A38B3"/>
    <w:p w14:paraId="7A65FA90" w14:textId="77777777" w:rsidR="004A38B3" w:rsidRDefault="004A38B3"/>
    <w:p w14:paraId="354A4DA4" w14:textId="77777777" w:rsidR="004A38B3" w:rsidRDefault="004A38B3"/>
  </w:endnote>
  <w:endnote w:type="continuationSeparator" w:id="0">
    <w:p w14:paraId="281C0AB0" w14:textId="77777777" w:rsidR="004A38B3" w:rsidRDefault="004A38B3">
      <w:r>
        <w:continuationSeparator/>
      </w:r>
    </w:p>
    <w:p w14:paraId="56D2C2E6" w14:textId="77777777" w:rsidR="004A38B3" w:rsidRDefault="004A38B3"/>
    <w:p w14:paraId="6E8BDDE6" w14:textId="77777777" w:rsidR="004A38B3" w:rsidRDefault="004A38B3"/>
    <w:p w14:paraId="06CCB36C" w14:textId="77777777" w:rsidR="004A38B3" w:rsidRDefault="004A38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etaOT-Book">
    <w:altName w:val="Calibri"/>
    <w:panose1 w:val="00000000000000000000"/>
    <w:charset w:val="00"/>
    <w:family w:val="swiss"/>
    <w:notTrueType/>
    <w:pitch w:val="variable"/>
    <w:sig w:usb0="800000EF" w:usb1="4000207B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loWordsmith">
    <w:altName w:val="Calibri"/>
    <w:charset w:val="00"/>
    <w:family w:val="auto"/>
    <w:pitch w:val="variable"/>
    <w:sig w:usb0="80000003" w:usb1="00010002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09DA1" w14:textId="1A15228D" w:rsidR="00EB2D92" w:rsidRPr="00651A03" w:rsidRDefault="0070701D" w:rsidP="001259AA">
    <w:pPr>
      <w:tabs>
        <w:tab w:val="center" w:pos="4536"/>
        <w:tab w:val="right" w:pos="9071"/>
      </w:tabs>
      <w:rPr>
        <w:rFonts w:ascii="MetaOT-Book" w:hAnsi="MetaOT-Book"/>
        <w:sz w:val="16"/>
        <w:szCs w:val="16"/>
      </w:rPr>
    </w:pPr>
    <w:r w:rsidRPr="00651A03">
      <w:rPr>
        <w:rFonts w:ascii="MetaOT-Book" w:hAnsi="MetaOT-Book"/>
        <w:sz w:val="16"/>
        <w:szCs w:val="16"/>
      </w:rPr>
      <w:t>Rollen- und Berechtigungskonzept</w:t>
    </w:r>
    <w:r w:rsidR="001259AA" w:rsidRPr="00651A03">
      <w:rPr>
        <w:rFonts w:ascii="MetaOT-Book" w:hAnsi="MetaOT-Book"/>
        <w:sz w:val="16"/>
        <w:szCs w:val="16"/>
      </w:rPr>
      <w:tab/>
    </w:r>
    <w:r w:rsidR="001259AA" w:rsidRPr="00651A03">
      <w:rPr>
        <w:rFonts w:ascii="MetaOT-Book" w:hAnsi="MetaOT-Book"/>
        <w:sz w:val="16"/>
        <w:szCs w:val="16"/>
      </w:rPr>
      <w:fldChar w:fldCharType="begin"/>
    </w:r>
    <w:r w:rsidR="001259AA" w:rsidRPr="00651A03">
      <w:rPr>
        <w:rFonts w:ascii="MetaOT-Book" w:hAnsi="MetaOT-Book"/>
        <w:sz w:val="16"/>
        <w:szCs w:val="16"/>
      </w:rPr>
      <w:instrText>PAGE  \* Arabic  \* MERGEFORMAT</w:instrText>
    </w:r>
    <w:r w:rsidR="001259AA" w:rsidRPr="00651A03">
      <w:rPr>
        <w:rFonts w:ascii="MetaOT-Book" w:hAnsi="MetaOT-Book"/>
        <w:sz w:val="16"/>
        <w:szCs w:val="16"/>
      </w:rPr>
      <w:fldChar w:fldCharType="separate"/>
    </w:r>
    <w:r w:rsidR="001259AA" w:rsidRPr="00651A03">
      <w:rPr>
        <w:rFonts w:ascii="MetaOT-Book" w:hAnsi="MetaOT-Book"/>
        <w:sz w:val="16"/>
        <w:szCs w:val="16"/>
        <w:lang w:val="de-DE"/>
      </w:rPr>
      <w:t>1</w:t>
    </w:r>
    <w:r w:rsidR="001259AA" w:rsidRPr="00651A03">
      <w:rPr>
        <w:rFonts w:ascii="MetaOT-Book" w:hAnsi="MetaOT-Book"/>
        <w:sz w:val="16"/>
        <w:szCs w:val="16"/>
      </w:rPr>
      <w:fldChar w:fldCharType="end"/>
    </w:r>
    <w:r w:rsidR="00211B93" w:rsidRPr="00651A03">
      <w:rPr>
        <w:rFonts w:ascii="MetaOT-Book" w:hAnsi="MetaOT-Book"/>
        <w:sz w:val="16"/>
        <w:szCs w:val="16"/>
      </w:rPr>
      <w:t>/</w:t>
    </w:r>
    <w:r w:rsidR="001259AA" w:rsidRPr="00651A03">
      <w:rPr>
        <w:rFonts w:ascii="MetaOT-Book" w:hAnsi="MetaOT-Book"/>
        <w:sz w:val="16"/>
        <w:szCs w:val="16"/>
      </w:rPr>
      <w:fldChar w:fldCharType="begin"/>
    </w:r>
    <w:r w:rsidR="001259AA" w:rsidRPr="00651A03">
      <w:rPr>
        <w:rFonts w:ascii="MetaOT-Book" w:hAnsi="MetaOT-Book"/>
        <w:sz w:val="16"/>
        <w:szCs w:val="16"/>
      </w:rPr>
      <w:instrText>NUMPAGES  \* Arabic  \* MERGEFORMAT</w:instrText>
    </w:r>
    <w:r w:rsidR="001259AA" w:rsidRPr="00651A03">
      <w:rPr>
        <w:rFonts w:ascii="MetaOT-Book" w:hAnsi="MetaOT-Book"/>
        <w:sz w:val="16"/>
        <w:szCs w:val="16"/>
      </w:rPr>
      <w:fldChar w:fldCharType="separate"/>
    </w:r>
    <w:r w:rsidR="001259AA" w:rsidRPr="00651A03">
      <w:rPr>
        <w:rFonts w:ascii="MetaOT-Book" w:hAnsi="MetaOT-Book"/>
        <w:sz w:val="16"/>
        <w:szCs w:val="16"/>
        <w:lang w:val="de-DE"/>
      </w:rPr>
      <w:t>2</w:t>
    </w:r>
    <w:r w:rsidR="001259AA" w:rsidRPr="00651A03">
      <w:rPr>
        <w:rFonts w:ascii="MetaOT-Book" w:hAnsi="MetaOT-Book"/>
        <w:sz w:val="16"/>
        <w:szCs w:val="16"/>
      </w:rPr>
      <w:fldChar w:fldCharType="end"/>
    </w:r>
    <w:r w:rsidR="001259AA" w:rsidRPr="00651A03">
      <w:rPr>
        <w:rFonts w:ascii="MetaOT-Book" w:hAnsi="MetaOT-Book"/>
        <w:sz w:val="16"/>
        <w:szCs w:val="16"/>
      </w:rPr>
      <w:tab/>
    </w:r>
    <w:r w:rsidR="00651A03">
      <w:rPr>
        <w:rFonts w:ascii="MetaOT-Book" w:hAnsi="MetaOT-Book"/>
        <w:sz w:val="16"/>
        <w:szCs w:val="16"/>
      </w:rPr>
      <w:t>/09/2024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EB3D8" w14:textId="77777777" w:rsidR="004A38B3" w:rsidRDefault="004A38B3">
      <w:r>
        <w:separator/>
      </w:r>
    </w:p>
  </w:footnote>
  <w:footnote w:type="continuationSeparator" w:id="0">
    <w:p w14:paraId="28638B90" w14:textId="77777777" w:rsidR="004A38B3" w:rsidRDefault="004A38B3">
      <w:r>
        <w:continuationSeparator/>
      </w:r>
    </w:p>
    <w:p w14:paraId="0DEDCAC3" w14:textId="77777777" w:rsidR="004A38B3" w:rsidRDefault="004A38B3"/>
    <w:p w14:paraId="76885E33" w14:textId="77777777" w:rsidR="004A38B3" w:rsidRDefault="004A38B3"/>
    <w:p w14:paraId="6892AFAE" w14:textId="77777777" w:rsidR="004A38B3" w:rsidRDefault="004A38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AE2AE" w14:textId="709E89BA" w:rsidR="00EB2D92" w:rsidRDefault="00EB2D92" w:rsidP="00154010">
    <w:pPr>
      <w:spacing w:before="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554"/>
    <w:multiLevelType w:val="multilevel"/>
    <w:tmpl w:val="4C40C5F0"/>
    <w:styleLink w:val="PHSGListePunkt"/>
    <w:lvl w:ilvl="0">
      <w:start w:val="1"/>
      <w:numFmt w:val="bullet"/>
      <w:lvlText w:val=""/>
      <w:lvlJc w:val="left"/>
      <w:pPr>
        <w:ind w:left="851" w:hanging="851"/>
      </w:pPr>
      <w:rPr>
        <w:rFonts w:ascii="Symbol" w:hAnsi="Symbol" w:hint="default"/>
        <w:color w:val="00B050"/>
      </w:rPr>
    </w:lvl>
    <w:lvl w:ilvl="1">
      <w:start w:val="1"/>
      <w:numFmt w:val="bullet"/>
      <w:lvlText w:val=""/>
      <w:lvlJc w:val="left"/>
      <w:pPr>
        <w:tabs>
          <w:tab w:val="num" w:pos="1418"/>
        </w:tabs>
        <w:ind w:left="1418" w:hanging="709"/>
      </w:pPr>
      <w:rPr>
        <w:rFonts w:ascii="Wingdings" w:hAnsi="Wingdings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709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11"/>
        </w:tabs>
        <w:ind w:left="221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041" w:hanging="85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3074ED5"/>
    <w:multiLevelType w:val="multilevel"/>
    <w:tmpl w:val="0F4893F0"/>
    <w:numStyleLink w:val="PHSGListe-Nummer-abc"/>
  </w:abstractNum>
  <w:abstractNum w:abstractNumId="2" w15:restartNumberingAfterBreak="0">
    <w:nsid w:val="03823A6E"/>
    <w:multiLevelType w:val="multilevel"/>
    <w:tmpl w:val="0BCA8A9A"/>
    <w:numStyleLink w:val="PHSGListe-Nummer"/>
  </w:abstractNum>
  <w:abstractNum w:abstractNumId="3" w15:restartNumberingAfterBreak="0">
    <w:nsid w:val="0405505E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B75987"/>
    <w:multiLevelType w:val="hybridMultilevel"/>
    <w:tmpl w:val="A2ECBA9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E5983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C1B2461"/>
    <w:multiLevelType w:val="hybridMultilevel"/>
    <w:tmpl w:val="9CE6CC28"/>
    <w:lvl w:ilvl="0" w:tplc="A61E597E">
      <w:start w:val="1"/>
      <w:numFmt w:val="bullet"/>
      <w:pStyle w:val="Aufzhlung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0C704D07"/>
    <w:multiLevelType w:val="multilevel"/>
    <w:tmpl w:val="0BCA8A9A"/>
    <w:styleLink w:val="PHSGListe-Nummer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FE03CB5"/>
    <w:multiLevelType w:val="multilevel"/>
    <w:tmpl w:val="FE689512"/>
    <w:lvl w:ilvl="0">
      <w:start w:val="1"/>
      <w:numFmt w:val="bullet"/>
      <w:pStyle w:val="PHSG-RichtlinienAufzhlungBullet"/>
      <w:lvlText w:val="•"/>
      <w:lvlJc w:val="left"/>
      <w:pPr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1C27BBF"/>
    <w:multiLevelType w:val="hybridMultilevel"/>
    <w:tmpl w:val="51C2F09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07501"/>
    <w:multiLevelType w:val="hybridMultilevel"/>
    <w:tmpl w:val="11E257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7017B"/>
    <w:multiLevelType w:val="hybridMultilevel"/>
    <w:tmpl w:val="D224485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51E17"/>
    <w:multiLevelType w:val="multilevel"/>
    <w:tmpl w:val="4C40C5F0"/>
    <w:numStyleLink w:val="PHSGListePunkt"/>
  </w:abstractNum>
  <w:abstractNum w:abstractNumId="13" w15:restartNumberingAfterBreak="0">
    <w:nsid w:val="23D60B0C"/>
    <w:multiLevelType w:val="multilevel"/>
    <w:tmpl w:val="0F4893F0"/>
    <w:numStyleLink w:val="PHSGListe-Nummer-abc"/>
  </w:abstractNum>
  <w:abstractNum w:abstractNumId="14" w15:restartNumberingAfterBreak="0">
    <w:nsid w:val="245E637E"/>
    <w:multiLevelType w:val="multilevel"/>
    <w:tmpl w:val="8C6C815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8837466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8C673E1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A10D88"/>
    <w:multiLevelType w:val="multilevel"/>
    <w:tmpl w:val="0BCA8A9A"/>
    <w:numStyleLink w:val="PHSGListe-Nummer"/>
  </w:abstractNum>
  <w:abstractNum w:abstractNumId="18" w15:restartNumberingAfterBreak="0">
    <w:nsid w:val="34AF6272"/>
    <w:multiLevelType w:val="hybridMultilevel"/>
    <w:tmpl w:val="0AB2C4A6"/>
    <w:lvl w:ilvl="0" w:tplc="A774BF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04734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E0743E"/>
    <w:multiLevelType w:val="multilevel"/>
    <w:tmpl w:val="4C40C5F0"/>
    <w:numStyleLink w:val="PHSGListePunkt"/>
  </w:abstractNum>
  <w:abstractNum w:abstractNumId="21" w15:restartNumberingAfterBreak="0">
    <w:nsid w:val="402A4954"/>
    <w:multiLevelType w:val="multilevel"/>
    <w:tmpl w:val="0BCA8A9A"/>
    <w:numStyleLink w:val="PHSGListe-Nummer"/>
  </w:abstractNum>
  <w:abstractNum w:abstractNumId="22" w15:restartNumberingAfterBreak="0">
    <w:nsid w:val="42E05D42"/>
    <w:multiLevelType w:val="hybridMultilevel"/>
    <w:tmpl w:val="0D9EE898"/>
    <w:lvl w:ilvl="0" w:tplc="08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3659DB"/>
    <w:multiLevelType w:val="hybridMultilevel"/>
    <w:tmpl w:val="FB30E77E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6F5713"/>
    <w:multiLevelType w:val="hybridMultilevel"/>
    <w:tmpl w:val="90DE263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C81EC6"/>
    <w:multiLevelType w:val="multilevel"/>
    <w:tmpl w:val="4C40C5F0"/>
    <w:numStyleLink w:val="PHSGListePunkt"/>
  </w:abstractNum>
  <w:abstractNum w:abstractNumId="26" w15:restartNumberingAfterBreak="0">
    <w:nsid w:val="488009F5"/>
    <w:multiLevelType w:val="hybridMultilevel"/>
    <w:tmpl w:val="13B8F728"/>
    <w:lvl w:ilvl="0" w:tplc="1C4877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50C7FE8">
      <w:start w:val="1"/>
      <w:numFmt w:val="lowerLetter"/>
      <w:lvlText w:val="%2."/>
      <w:lvlJc w:val="left"/>
      <w:pPr>
        <w:ind w:left="1440" w:hanging="360"/>
      </w:pPr>
    </w:lvl>
    <w:lvl w:ilvl="2" w:tplc="3FF86846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BD4819"/>
    <w:multiLevelType w:val="multilevel"/>
    <w:tmpl w:val="4DD2C79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C116F"/>
    <w:multiLevelType w:val="multilevel"/>
    <w:tmpl w:val="8C365CCA"/>
    <w:lvl w:ilvl="0">
      <w:start w:val="1"/>
      <w:numFmt w:val="lowerLetter"/>
      <w:pStyle w:val="PHSG-RichtlinienAufzhlungabc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25A7DEF"/>
    <w:multiLevelType w:val="multilevel"/>
    <w:tmpl w:val="0BCA8A9A"/>
    <w:numStyleLink w:val="PHSGListe-Nummer"/>
  </w:abstractNum>
  <w:abstractNum w:abstractNumId="30" w15:restartNumberingAfterBreak="0">
    <w:nsid w:val="564B50D9"/>
    <w:multiLevelType w:val="hybridMultilevel"/>
    <w:tmpl w:val="426695CA"/>
    <w:lvl w:ilvl="0" w:tplc="1280199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A084B"/>
    <w:multiLevelType w:val="multilevel"/>
    <w:tmpl w:val="C1D454B4"/>
    <w:lvl w:ilvl="0">
      <w:start w:val="1"/>
      <w:numFmt w:val="decimal"/>
      <w:pStyle w:val="berschrift1"/>
      <w:lvlText w:val="%1"/>
      <w:lvlJc w:val="left"/>
      <w:pPr>
        <w:ind w:left="1566" w:hanging="43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%1.%2"/>
      <w:lvlJc w:val="left"/>
      <w:pPr>
        <w:ind w:left="1710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erschrift3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998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2142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2286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2430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2718" w:hanging="1584"/>
      </w:pPr>
      <w:rPr>
        <w:rFonts w:hint="default"/>
      </w:rPr>
    </w:lvl>
  </w:abstractNum>
  <w:abstractNum w:abstractNumId="32" w15:restartNumberingAfterBreak="0">
    <w:nsid w:val="63B609A9"/>
    <w:multiLevelType w:val="multilevel"/>
    <w:tmpl w:val="08070029"/>
    <w:lvl w:ilvl="0">
      <w:start w:val="1"/>
      <w:numFmt w:val="decimal"/>
      <w:suff w:val="space"/>
      <w:lvlText w:val="Kapitel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3" w15:restartNumberingAfterBreak="0">
    <w:nsid w:val="68177CE9"/>
    <w:multiLevelType w:val="multilevel"/>
    <w:tmpl w:val="0BCA8A9A"/>
    <w:numStyleLink w:val="PHSGListe-Nummer"/>
  </w:abstractNum>
  <w:abstractNum w:abstractNumId="34" w15:restartNumberingAfterBreak="0">
    <w:nsid w:val="6D2A3D8E"/>
    <w:multiLevelType w:val="hybridMultilevel"/>
    <w:tmpl w:val="759C6E7C"/>
    <w:lvl w:ilvl="0" w:tplc="3BE2CD40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  <w:color w:val="76923C" w:themeColor="accent3" w:themeShade="BF"/>
      </w:rPr>
    </w:lvl>
    <w:lvl w:ilvl="1" w:tplc="0807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5" w15:restartNumberingAfterBreak="0">
    <w:nsid w:val="70AD6125"/>
    <w:multiLevelType w:val="multilevel"/>
    <w:tmpl w:val="0BCA8A9A"/>
    <w:numStyleLink w:val="PHSGListe-Nummer"/>
  </w:abstractNum>
  <w:abstractNum w:abstractNumId="36" w15:restartNumberingAfterBreak="0">
    <w:nsid w:val="70C34712"/>
    <w:multiLevelType w:val="multilevel"/>
    <w:tmpl w:val="4C40C5F0"/>
    <w:numStyleLink w:val="PHSGListePunkt"/>
  </w:abstractNum>
  <w:abstractNum w:abstractNumId="37" w15:restartNumberingAfterBreak="0">
    <w:nsid w:val="73456C4A"/>
    <w:multiLevelType w:val="multilevel"/>
    <w:tmpl w:val="4C40C5F0"/>
    <w:numStyleLink w:val="PHSGListePunkt"/>
  </w:abstractNum>
  <w:abstractNum w:abstractNumId="38" w15:restartNumberingAfterBreak="0">
    <w:nsid w:val="79A1613A"/>
    <w:multiLevelType w:val="multilevel"/>
    <w:tmpl w:val="0F4893F0"/>
    <w:styleLink w:val="PHSGListe-Nummer-abc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7BCC0D68"/>
    <w:multiLevelType w:val="multilevel"/>
    <w:tmpl w:val="3176FF6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7F693D6E"/>
    <w:multiLevelType w:val="multilevel"/>
    <w:tmpl w:val="0F4893F0"/>
    <w:numStyleLink w:val="PHSGListe-Nummer-abc"/>
  </w:abstractNum>
  <w:num w:numId="1" w16cid:durableId="1373650601">
    <w:abstractNumId w:val="28"/>
  </w:num>
  <w:num w:numId="2" w16cid:durableId="1556742353">
    <w:abstractNumId w:val="8"/>
  </w:num>
  <w:num w:numId="3" w16cid:durableId="562372394">
    <w:abstractNumId w:val="14"/>
  </w:num>
  <w:num w:numId="4" w16cid:durableId="2079281067">
    <w:abstractNumId w:val="31"/>
  </w:num>
  <w:num w:numId="5" w16cid:durableId="770200248">
    <w:abstractNumId w:val="16"/>
  </w:num>
  <w:num w:numId="6" w16cid:durableId="989407060">
    <w:abstractNumId w:val="0"/>
  </w:num>
  <w:num w:numId="7" w16cid:durableId="1732998613">
    <w:abstractNumId w:val="36"/>
  </w:num>
  <w:num w:numId="8" w16cid:durableId="1661694046">
    <w:abstractNumId w:val="20"/>
  </w:num>
  <w:num w:numId="9" w16cid:durableId="1872918077">
    <w:abstractNumId w:val="7"/>
  </w:num>
  <w:num w:numId="10" w16cid:durableId="1478912818">
    <w:abstractNumId w:val="21"/>
  </w:num>
  <w:num w:numId="11" w16cid:durableId="1252161877">
    <w:abstractNumId w:val="35"/>
  </w:num>
  <w:num w:numId="12" w16cid:durableId="1697198774">
    <w:abstractNumId w:val="38"/>
  </w:num>
  <w:num w:numId="13" w16cid:durableId="1173182730">
    <w:abstractNumId w:val="13"/>
  </w:num>
  <w:num w:numId="14" w16cid:durableId="1783920280">
    <w:abstractNumId w:val="1"/>
  </w:num>
  <w:num w:numId="15" w16cid:durableId="104886531">
    <w:abstractNumId w:val="19"/>
  </w:num>
  <w:num w:numId="16" w16cid:durableId="393940832">
    <w:abstractNumId w:val="3"/>
  </w:num>
  <w:num w:numId="17" w16cid:durableId="1258829907">
    <w:abstractNumId w:val="37"/>
  </w:num>
  <w:num w:numId="18" w16cid:durableId="256060421">
    <w:abstractNumId w:val="17"/>
  </w:num>
  <w:num w:numId="19" w16cid:durableId="475605019">
    <w:abstractNumId w:val="2"/>
  </w:num>
  <w:num w:numId="20" w16cid:durableId="1782262808">
    <w:abstractNumId w:val="33"/>
  </w:num>
  <w:num w:numId="21" w16cid:durableId="1559515258">
    <w:abstractNumId w:val="18"/>
  </w:num>
  <w:num w:numId="22" w16cid:durableId="608196248">
    <w:abstractNumId w:val="26"/>
  </w:num>
  <w:num w:numId="23" w16cid:durableId="1381786162">
    <w:abstractNumId w:val="27"/>
  </w:num>
  <w:num w:numId="24" w16cid:durableId="2022931789">
    <w:abstractNumId w:val="39"/>
  </w:num>
  <w:num w:numId="25" w16cid:durableId="1979332324">
    <w:abstractNumId w:val="5"/>
  </w:num>
  <w:num w:numId="26" w16cid:durableId="818156418">
    <w:abstractNumId w:val="15"/>
  </w:num>
  <w:num w:numId="27" w16cid:durableId="427625041">
    <w:abstractNumId w:val="32"/>
  </w:num>
  <w:num w:numId="28" w16cid:durableId="1214973580">
    <w:abstractNumId w:val="12"/>
  </w:num>
  <w:num w:numId="29" w16cid:durableId="1856529044">
    <w:abstractNumId w:val="29"/>
  </w:num>
  <w:num w:numId="30" w16cid:durableId="2117871513">
    <w:abstractNumId w:val="40"/>
  </w:num>
  <w:num w:numId="31" w16cid:durableId="2131126453">
    <w:abstractNumId w:val="25"/>
  </w:num>
  <w:num w:numId="32" w16cid:durableId="19881238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41258633">
    <w:abstractNumId w:val="10"/>
  </w:num>
  <w:num w:numId="34" w16cid:durableId="1333068723">
    <w:abstractNumId w:val="6"/>
  </w:num>
  <w:num w:numId="35" w16cid:durableId="130682405">
    <w:abstractNumId w:val="6"/>
  </w:num>
  <w:num w:numId="36" w16cid:durableId="511334845">
    <w:abstractNumId w:val="34"/>
  </w:num>
  <w:num w:numId="37" w16cid:durableId="2013023812">
    <w:abstractNumId w:val="11"/>
  </w:num>
  <w:num w:numId="38" w16cid:durableId="2065327892">
    <w:abstractNumId w:val="24"/>
  </w:num>
  <w:num w:numId="39" w16cid:durableId="502357730">
    <w:abstractNumId w:val="31"/>
  </w:num>
  <w:num w:numId="40" w16cid:durableId="1254898306">
    <w:abstractNumId w:val="31"/>
  </w:num>
  <w:num w:numId="41" w16cid:durableId="1826779307">
    <w:abstractNumId w:val="4"/>
  </w:num>
  <w:num w:numId="42" w16cid:durableId="2080595866">
    <w:abstractNumId w:val="9"/>
  </w:num>
  <w:num w:numId="43" w16cid:durableId="404113060">
    <w:abstractNumId w:val="22"/>
  </w:num>
  <w:num w:numId="44" w16cid:durableId="1214652966">
    <w:abstractNumId w:val="3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DE" w:vendorID="6" w:dllVersion="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51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708"/>
    <w:rsid w:val="00001C21"/>
    <w:rsid w:val="00002656"/>
    <w:rsid w:val="00003CF1"/>
    <w:rsid w:val="00005566"/>
    <w:rsid w:val="0000595B"/>
    <w:rsid w:val="00010884"/>
    <w:rsid w:val="0001131C"/>
    <w:rsid w:val="00015388"/>
    <w:rsid w:val="000167A0"/>
    <w:rsid w:val="0002276C"/>
    <w:rsid w:val="00024AEF"/>
    <w:rsid w:val="00034C77"/>
    <w:rsid w:val="0003651F"/>
    <w:rsid w:val="00041472"/>
    <w:rsid w:val="00044E5E"/>
    <w:rsid w:val="00045A5B"/>
    <w:rsid w:val="00050A1C"/>
    <w:rsid w:val="00053E13"/>
    <w:rsid w:val="00057F2C"/>
    <w:rsid w:val="000602EC"/>
    <w:rsid w:val="00061A06"/>
    <w:rsid w:val="00063CC0"/>
    <w:rsid w:val="00067B1F"/>
    <w:rsid w:val="000700CD"/>
    <w:rsid w:val="00071548"/>
    <w:rsid w:val="000763B1"/>
    <w:rsid w:val="0008045A"/>
    <w:rsid w:val="00080D0C"/>
    <w:rsid w:val="00080E11"/>
    <w:rsid w:val="000830E9"/>
    <w:rsid w:val="00085835"/>
    <w:rsid w:val="00086FA8"/>
    <w:rsid w:val="00090FB6"/>
    <w:rsid w:val="00091B9E"/>
    <w:rsid w:val="00095D9E"/>
    <w:rsid w:val="00095ED0"/>
    <w:rsid w:val="000B2939"/>
    <w:rsid w:val="000B3438"/>
    <w:rsid w:val="000B4938"/>
    <w:rsid w:val="000C52FF"/>
    <w:rsid w:val="000C62C8"/>
    <w:rsid w:val="000D2ABD"/>
    <w:rsid w:val="000D44A8"/>
    <w:rsid w:val="000D5DF6"/>
    <w:rsid w:val="000E4671"/>
    <w:rsid w:val="000F0FBF"/>
    <w:rsid w:val="000F11EF"/>
    <w:rsid w:val="000F2993"/>
    <w:rsid w:val="000F6D49"/>
    <w:rsid w:val="000F7205"/>
    <w:rsid w:val="00100DAB"/>
    <w:rsid w:val="0010730A"/>
    <w:rsid w:val="0011015F"/>
    <w:rsid w:val="00110FE3"/>
    <w:rsid w:val="00112860"/>
    <w:rsid w:val="00121F0B"/>
    <w:rsid w:val="001237BB"/>
    <w:rsid w:val="001259AA"/>
    <w:rsid w:val="00132C48"/>
    <w:rsid w:val="00133B6C"/>
    <w:rsid w:val="00134ADC"/>
    <w:rsid w:val="001351CA"/>
    <w:rsid w:val="00143571"/>
    <w:rsid w:val="0014517C"/>
    <w:rsid w:val="0014767B"/>
    <w:rsid w:val="00151274"/>
    <w:rsid w:val="00154010"/>
    <w:rsid w:val="00155458"/>
    <w:rsid w:val="0016334B"/>
    <w:rsid w:val="00163E47"/>
    <w:rsid w:val="0016487D"/>
    <w:rsid w:val="00164EBA"/>
    <w:rsid w:val="00166847"/>
    <w:rsid w:val="00166FF3"/>
    <w:rsid w:val="001672C1"/>
    <w:rsid w:val="00167BDF"/>
    <w:rsid w:val="00170FAF"/>
    <w:rsid w:val="001754B5"/>
    <w:rsid w:val="00177BC8"/>
    <w:rsid w:val="00181D5D"/>
    <w:rsid w:val="001848A2"/>
    <w:rsid w:val="00187B0C"/>
    <w:rsid w:val="001924DB"/>
    <w:rsid w:val="00192887"/>
    <w:rsid w:val="00194879"/>
    <w:rsid w:val="001A0262"/>
    <w:rsid w:val="001A2F62"/>
    <w:rsid w:val="001A46C0"/>
    <w:rsid w:val="001A6792"/>
    <w:rsid w:val="001A7528"/>
    <w:rsid w:val="001B0043"/>
    <w:rsid w:val="001B2FE0"/>
    <w:rsid w:val="001B53F9"/>
    <w:rsid w:val="001C1A6F"/>
    <w:rsid w:val="001C2B3C"/>
    <w:rsid w:val="001D6FE6"/>
    <w:rsid w:val="001E3366"/>
    <w:rsid w:val="001E52C8"/>
    <w:rsid w:val="001E5701"/>
    <w:rsid w:val="001F261E"/>
    <w:rsid w:val="00211B93"/>
    <w:rsid w:val="002231CA"/>
    <w:rsid w:val="002272BE"/>
    <w:rsid w:val="0023045F"/>
    <w:rsid w:val="00234462"/>
    <w:rsid w:val="002355E1"/>
    <w:rsid w:val="00242599"/>
    <w:rsid w:val="002437A4"/>
    <w:rsid w:val="00247A0E"/>
    <w:rsid w:val="00251945"/>
    <w:rsid w:val="00253746"/>
    <w:rsid w:val="00261C56"/>
    <w:rsid w:val="0026250B"/>
    <w:rsid w:val="00266109"/>
    <w:rsid w:val="002707DC"/>
    <w:rsid w:val="00270C40"/>
    <w:rsid w:val="0027137D"/>
    <w:rsid w:val="002765AB"/>
    <w:rsid w:val="00280BB1"/>
    <w:rsid w:val="0028371C"/>
    <w:rsid w:val="00286F8F"/>
    <w:rsid w:val="002876EE"/>
    <w:rsid w:val="00287B3C"/>
    <w:rsid w:val="0029222B"/>
    <w:rsid w:val="00297D2D"/>
    <w:rsid w:val="002A3708"/>
    <w:rsid w:val="002A6B84"/>
    <w:rsid w:val="002A7B65"/>
    <w:rsid w:val="002B3D16"/>
    <w:rsid w:val="002B4313"/>
    <w:rsid w:val="002B57BC"/>
    <w:rsid w:val="002C2089"/>
    <w:rsid w:val="002C3163"/>
    <w:rsid w:val="002C4383"/>
    <w:rsid w:val="002D03E3"/>
    <w:rsid w:val="002D6BBC"/>
    <w:rsid w:val="002E1354"/>
    <w:rsid w:val="002F4182"/>
    <w:rsid w:val="002F76B7"/>
    <w:rsid w:val="00301C96"/>
    <w:rsid w:val="00301D93"/>
    <w:rsid w:val="00302552"/>
    <w:rsid w:val="00303E0C"/>
    <w:rsid w:val="003041C4"/>
    <w:rsid w:val="00305401"/>
    <w:rsid w:val="00306380"/>
    <w:rsid w:val="00307985"/>
    <w:rsid w:val="00313FD4"/>
    <w:rsid w:val="0032112A"/>
    <w:rsid w:val="0032394D"/>
    <w:rsid w:val="00326B43"/>
    <w:rsid w:val="00326FED"/>
    <w:rsid w:val="00340CB5"/>
    <w:rsid w:val="003420ED"/>
    <w:rsid w:val="003434ED"/>
    <w:rsid w:val="00344388"/>
    <w:rsid w:val="00345F87"/>
    <w:rsid w:val="003474C7"/>
    <w:rsid w:val="003503F4"/>
    <w:rsid w:val="00351370"/>
    <w:rsid w:val="003518C6"/>
    <w:rsid w:val="00354668"/>
    <w:rsid w:val="00356E36"/>
    <w:rsid w:val="0037112D"/>
    <w:rsid w:val="00377B0D"/>
    <w:rsid w:val="003826FF"/>
    <w:rsid w:val="00383F12"/>
    <w:rsid w:val="00384235"/>
    <w:rsid w:val="003842E0"/>
    <w:rsid w:val="00385242"/>
    <w:rsid w:val="00385CCC"/>
    <w:rsid w:val="0039197F"/>
    <w:rsid w:val="003936A7"/>
    <w:rsid w:val="00393A7D"/>
    <w:rsid w:val="00394502"/>
    <w:rsid w:val="003A5163"/>
    <w:rsid w:val="003A59D7"/>
    <w:rsid w:val="003B12BC"/>
    <w:rsid w:val="003B226D"/>
    <w:rsid w:val="003B396C"/>
    <w:rsid w:val="003B5B26"/>
    <w:rsid w:val="003C4F62"/>
    <w:rsid w:val="003D3972"/>
    <w:rsid w:val="003D7C36"/>
    <w:rsid w:val="003D7D4D"/>
    <w:rsid w:val="003D7D4F"/>
    <w:rsid w:val="003E1154"/>
    <w:rsid w:val="003E4D37"/>
    <w:rsid w:val="003E5206"/>
    <w:rsid w:val="003E722A"/>
    <w:rsid w:val="003F14BE"/>
    <w:rsid w:val="00401C45"/>
    <w:rsid w:val="0041204F"/>
    <w:rsid w:val="004133FC"/>
    <w:rsid w:val="00415844"/>
    <w:rsid w:val="00416BB8"/>
    <w:rsid w:val="00426E90"/>
    <w:rsid w:val="00427F42"/>
    <w:rsid w:val="00430074"/>
    <w:rsid w:val="004335DB"/>
    <w:rsid w:val="00435F61"/>
    <w:rsid w:val="00436326"/>
    <w:rsid w:val="00440A9A"/>
    <w:rsid w:val="00442D5F"/>
    <w:rsid w:val="004509B8"/>
    <w:rsid w:val="00454F08"/>
    <w:rsid w:val="00463EC5"/>
    <w:rsid w:val="00464CE5"/>
    <w:rsid w:val="00471940"/>
    <w:rsid w:val="00480DC6"/>
    <w:rsid w:val="00486122"/>
    <w:rsid w:val="00486F74"/>
    <w:rsid w:val="0049057B"/>
    <w:rsid w:val="00497C28"/>
    <w:rsid w:val="004A38B3"/>
    <w:rsid w:val="004A5D19"/>
    <w:rsid w:val="004A6833"/>
    <w:rsid w:val="004B20C3"/>
    <w:rsid w:val="004B4D18"/>
    <w:rsid w:val="004B5531"/>
    <w:rsid w:val="004B654B"/>
    <w:rsid w:val="004C0974"/>
    <w:rsid w:val="004D1704"/>
    <w:rsid w:val="004D26B1"/>
    <w:rsid w:val="004D6F36"/>
    <w:rsid w:val="004E4CB6"/>
    <w:rsid w:val="004E56A4"/>
    <w:rsid w:val="004E61ED"/>
    <w:rsid w:val="004F3648"/>
    <w:rsid w:val="004F4D57"/>
    <w:rsid w:val="004F630D"/>
    <w:rsid w:val="00500103"/>
    <w:rsid w:val="0050282B"/>
    <w:rsid w:val="00503FE3"/>
    <w:rsid w:val="00505DCF"/>
    <w:rsid w:val="0051044F"/>
    <w:rsid w:val="00511919"/>
    <w:rsid w:val="0051223B"/>
    <w:rsid w:val="00513AF0"/>
    <w:rsid w:val="00513D1F"/>
    <w:rsid w:val="00516145"/>
    <w:rsid w:val="00517452"/>
    <w:rsid w:val="00520AF9"/>
    <w:rsid w:val="0052277F"/>
    <w:rsid w:val="00527C0B"/>
    <w:rsid w:val="00535162"/>
    <w:rsid w:val="00537D32"/>
    <w:rsid w:val="00546891"/>
    <w:rsid w:val="00550A84"/>
    <w:rsid w:val="00552523"/>
    <w:rsid w:val="0055388C"/>
    <w:rsid w:val="00555E39"/>
    <w:rsid w:val="00557442"/>
    <w:rsid w:val="005601AB"/>
    <w:rsid w:val="00560AF1"/>
    <w:rsid w:val="00560CAD"/>
    <w:rsid w:val="00564AE8"/>
    <w:rsid w:val="00571F9B"/>
    <w:rsid w:val="00573823"/>
    <w:rsid w:val="00577043"/>
    <w:rsid w:val="005812A0"/>
    <w:rsid w:val="005856E0"/>
    <w:rsid w:val="00586F9D"/>
    <w:rsid w:val="00593B0A"/>
    <w:rsid w:val="005A4BCD"/>
    <w:rsid w:val="005A5C98"/>
    <w:rsid w:val="005B3819"/>
    <w:rsid w:val="005C2225"/>
    <w:rsid w:val="005C48EE"/>
    <w:rsid w:val="005C4DB6"/>
    <w:rsid w:val="005C6B4A"/>
    <w:rsid w:val="005D0F5E"/>
    <w:rsid w:val="005D36AE"/>
    <w:rsid w:val="005E4A14"/>
    <w:rsid w:val="005E746D"/>
    <w:rsid w:val="005F518B"/>
    <w:rsid w:val="005F71A7"/>
    <w:rsid w:val="005F759A"/>
    <w:rsid w:val="006027C0"/>
    <w:rsid w:val="006030F5"/>
    <w:rsid w:val="00603295"/>
    <w:rsid w:val="00607992"/>
    <w:rsid w:val="006109B0"/>
    <w:rsid w:val="00610DFB"/>
    <w:rsid w:val="00611BE5"/>
    <w:rsid w:val="00613C9F"/>
    <w:rsid w:val="00617F3B"/>
    <w:rsid w:val="0062011F"/>
    <w:rsid w:val="00621641"/>
    <w:rsid w:val="00623F8A"/>
    <w:rsid w:val="0062695C"/>
    <w:rsid w:val="0063136A"/>
    <w:rsid w:val="006426F8"/>
    <w:rsid w:val="00651A03"/>
    <w:rsid w:val="006534A6"/>
    <w:rsid w:val="00654575"/>
    <w:rsid w:val="0065486E"/>
    <w:rsid w:val="00674595"/>
    <w:rsid w:val="00681778"/>
    <w:rsid w:val="00681F67"/>
    <w:rsid w:val="00683E1A"/>
    <w:rsid w:val="00690B5F"/>
    <w:rsid w:val="00693292"/>
    <w:rsid w:val="006965E0"/>
    <w:rsid w:val="00697327"/>
    <w:rsid w:val="006A50B1"/>
    <w:rsid w:val="006A6733"/>
    <w:rsid w:val="006B1CF5"/>
    <w:rsid w:val="006B1E02"/>
    <w:rsid w:val="006B5CF4"/>
    <w:rsid w:val="006C192A"/>
    <w:rsid w:val="006C2B7F"/>
    <w:rsid w:val="006C5E10"/>
    <w:rsid w:val="006C7386"/>
    <w:rsid w:val="006D1982"/>
    <w:rsid w:val="006D1AB8"/>
    <w:rsid w:val="006D6E38"/>
    <w:rsid w:val="006E0024"/>
    <w:rsid w:val="006E02F7"/>
    <w:rsid w:val="006E079E"/>
    <w:rsid w:val="006E34F1"/>
    <w:rsid w:val="006E6A71"/>
    <w:rsid w:val="006F323C"/>
    <w:rsid w:val="007003BE"/>
    <w:rsid w:val="00703C23"/>
    <w:rsid w:val="0070701D"/>
    <w:rsid w:val="007128F2"/>
    <w:rsid w:val="00713262"/>
    <w:rsid w:val="00721FF6"/>
    <w:rsid w:val="00735383"/>
    <w:rsid w:val="0073548B"/>
    <w:rsid w:val="0074060C"/>
    <w:rsid w:val="00744149"/>
    <w:rsid w:val="00753476"/>
    <w:rsid w:val="00755391"/>
    <w:rsid w:val="00756367"/>
    <w:rsid w:val="00757E73"/>
    <w:rsid w:val="00762DAA"/>
    <w:rsid w:val="0076406C"/>
    <w:rsid w:val="00770760"/>
    <w:rsid w:val="00773C0D"/>
    <w:rsid w:val="007742FE"/>
    <w:rsid w:val="007747E2"/>
    <w:rsid w:val="007750CC"/>
    <w:rsid w:val="00784460"/>
    <w:rsid w:val="00787A6C"/>
    <w:rsid w:val="00792A62"/>
    <w:rsid w:val="0079438E"/>
    <w:rsid w:val="0079674D"/>
    <w:rsid w:val="007A011D"/>
    <w:rsid w:val="007B10E9"/>
    <w:rsid w:val="007B690A"/>
    <w:rsid w:val="007B710D"/>
    <w:rsid w:val="007C5FB7"/>
    <w:rsid w:val="007D116B"/>
    <w:rsid w:val="007D17F4"/>
    <w:rsid w:val="007D3938"/>
    <w:rsid w:val="007D591A"/>
    <w:rsid w:val="007E49E5"/>
    <w:rsid w:val="007E5CF1"/>
    <w:rsid w:val="007F7E5F"/>
    <w:rsid w:val="00804954"/>
    <w:rsid w:val="00805D2A"/>
    <w:rsid w:val="0081124E"/>
    <w:rsid w:val="00811A71"/>
    <w:rsid w:val="00814525"/>
    <w:rsid w:val="00820027"/>
    <w:rsid w:val="008205A1"/>
    <w:rsid w:val="008244FC"/>
    <w:rsid w:val="0082714C"/>
    <w:rsid w:val="0082759D"/>
    <w:rsid w:val="0083047D"/>
    <w:rsid w:val="00832715"/>
    <w:rsid w:val="0083452E"/>
    <w:rsid w:val="00835197"/>
    <w:rsid w:val="0083529C"/>
    <w:rsid w:val="00837444"/>
    <w:rsid w:val="00845542"/>
    <w:rsid w:val="00852BA6"/>
    <w:rsid w:val="00856515"/>
    <w:rsid w:val="0085724D"/>
    <w:rsid w:val="00860579"/>
    <w:rsid w:val="00863D7A"/>
    <w:rsid w:val="00864290"/>
    <w:rsid w:val="00865B92"/>
    <w:rsid w:val="00866E54"/>
    <w:rsid w:val="00866F54"/>
    <w:rsid w:val="00870825"/>
    <w:rsid w:val="00872383"/>
    <w:rsid w:val="00873E07"/>
    <w:rsid w:val="008744E4"/>
    <w:rsid w:val="008752C8"/>
    <w:rsid w:val="0087559D"/>
    <w:rsid w:val="00883AEF"/>
    <w:rsid w:val="008910F5"/>
    <w:rsid w:val="00893AEB"/>
    <w:rsid w:val="00895213"/>
    <w:rsid w:val="008A3B1B"/>
    <w:rsid w:val="008A6E3C"/>
    <w:rsid w:val="008B036F"/>
    <w:rsid w:val="008B0F0A"/>
    <w:rsid w:val="008B27D6"/>
    <w:rsid w:val="008C1BB7"/>
    <w:rsid w:val="008C2172"/>
    <w:rsid w:val="008D36D0"/>
    <w:rsid w:val="008D60B4"/>
    <w:rsid w:val="008E26A7"/>
    <w:rsid w:val="008E5CF3"/>
    <w:rsid w:val="00904AAF"/>
    <w:rsid w:val="0090501B"/>
    <w:rsid w:val="00907F73"/>
    <w:rsid w:val="00912E0F"/>
    <w:rsid w:val="00914160"/>
    <w:rsid w:val="00921F64"/>
    <w:rsid w:val="00922285"/>
    <w:rsid w:val="00923E83"/>
    <w:rsid w:val="00926550"/>
    <w:rsid w:val="00927453"/>
    <w:rsid w:val="00933171"/>
    <w:rsid w:val="00934463"/>
    <w:rsid w:val="0093451B"/>
    <w:rsid w:val="009353FE"/>
    <w:rsid w:val="00937707"/>
    <w:rsid w:val="00940B67"/>
    <w:rsid w:val="00947FE5"/>
    <w:rsid w:val="00951D4A"/>
    <w:rsid w:val="00952F95"/>
    <w:rsid w:val="009542B5"/>
    <w:rsid w:val="009566C7"/>
    <w:rsid w:val="00960FBF"/>
    <w:rsid w:val="00962642"/>
    <w:rsid w:val="00965900"/>
    <w:rsid w:val="00965E13"/>
    <w:rsid w:val="00970701"/>
    <w:rsid w:val="0097089E"/>
    <w:rsid w:val="00971E9F"/>
    <w:rsid w:val="00972788"/>
    <w:rsid w:val="00975245"/>
    <w:rsid w:val="009808AE"/>
    <w:rsid w:val="00984104"/>
    <w:rsid w:val="00984EA2"/>
    <w:rsid w:val="009856DD"/>
    <w:rsid w:val="00986266"/>
    <w:rsid w:val="0098725F"/>
    <w:rsid w:val="00994087"/>
    <w:rsid w:val="009A04E3"/>
    <w:rsid w:val="009A12B2"/>
    <w:rsid w:val="009B0878"/>
    <w:rsid w:val="009B2589"/>
    <w:rsid w:val="009B7498"/>
    <w:rsid w:val="009C3518"/>
    <w:rsid w:val="009C7890"/>
    <w:rsid w:val="009D0A3D"/>
    <w:rsid w:val="009D13EF"/>
    <w:rsid w:val="009D3027"/>
    <w:rsid w:val="009D451C"/>
    <w:rsid w:val="009D5426"/>
    <w:rsid w:val="009E2D18"/>
    <w:rsid w:val="009F18DE"/>
    <w:rsid w:val="00A020A5"/>
    <w:rsid w:val="00A152E5"/>
    <w:rsid w:val="00A15E3A"/>
    <w:rsid w:val="00A16454"/>
    <w:rsid w:val="00A20BF5"/>
    <w:rsid w:val="00A22B48"/>
    <w:rsid w:val="00A22DAA"/>
    <w:rsid w:val="00A3329A"/>
    <w:rsid w:val="00A35986"/>
    <w:rsid w:val="00A36770"/>
    <w:rsid w:val="00A36AE9"/>
    <w:rsid w:val="00A41418"/>
    <w:rsid w:val="00A42F17"/>
    <w:rsid w:val="00A45212"/>
    <w:rsid w:val="00A50A4A"/>
    <w:rsid w:val="00A52321"/>
    <w:rsid w:val="00A56C83"/>
    <w:rsid w:val="00A6224D"/>
    <w:rsid w:val="00A650D9"/>
    <w:rsid w:val="00A6737F"/>
    <w:rsid w:val="00A70405"/>
    <w:rsid w:val="00A71BEA"/>
    <w:rsid w:val="00A8202F"/>
    <w:rsid w:val="00A8291C"/>
    <w:rsid w:val="00A877CF"/>
    <w:rsid w:val="00A9392B"/>
    <w:rsid w:val="00A93AE9"/>
    <w:rsid w:val="00A9499F"/>
    <w:rsid w:val="00A95642"/>
    <w:rsid w:val="00A96E62"/>
    <w:rsid w:val="00AA1A4B"/>
    <w:rsid w:val="00AA3810"/>
    <w:rsid w:val="00AA792F"/>
    <w:rsid w:val="00AB1163"/>
    <w:rsid w:val="00AB1294"/>
    <w:rsid w:val="00AB53BB"/>
    <w:rsid w:val="00AB76E0"/>
    <w:rsid w:val="00AB7B0D"/>
    <w:rsid w:val="00AB7D0A"/>
    <w:rsid w:val="00AC32E5"/>
    <w:rsid w:val="00AC3BF5"/>
    <w:rsid w:val="00AC52EA"/>
    <w:rsid w:val="00AC52F9"/>
    <w:rsid w:val="00AC7C25"/>
    <w:rsid w:val="00AD53FB"/>
    <w:rsid w:val="00AD740C"/>
    <w:rsid w:val="00AE4F99"/>
    <w:rsid w:val="00AE6749"/>
    <w:rsid w:val="00AF3871"/>
    <w:rsid w:val="00AF3ACD"/>
    <w:rsid w:val="00AF42D1"/>
    <w:rsid w:val="00AF579B"/>
    <w:rsid w:val="00B023C9"/>
    <w:rsid w:val="00B02C09"/>
    <w:rsid w:val="00B0749F"/>
    <w:rsid w:val="00B07AB2"/>
    <w:rsid w:val="00B13825"/>
    <w:rsid w:val="00B148A8"/>
    <w:rsid w:val="00B24B28"/>
    <w:rsid w:val="00B276F4"/>
    <w:rsid w:val="00B31254"/>
    <w:rsid w:val="00B34E54"/>
    <w:rsid w:val="00B4344E"/>
    <w:rsid w:val="00B456AE"/>
    <w:rsid w:val="00B47128"/>
    <w:rsid w:val="00B47D0B"/>
    <w:rsid w:val="00B52076"/>
    <w:rsid w:val="00B52339"/>
    <w:rsid w:val="00B535C8"/>
    <w:rsid w:val="00B54B81"/>
    <w:rsid w:val="00B61587"/>
    <w:rsid w:val="00B6216C"/>
    <w:rsid w:val="00B63FB3"/>
    <w:rsid w:val="00B74CFA"/>
    <w:rsid w:val="00B8133C"/>
    <w:rsid w:val="00B8519A"/>
    <w:rsid w:val="00B8606D"/>
    <w:rsid w:val="00B952B5"/>
    <w:rsid w:val="00B964D4"/>
    <w:rsid w:val="00BA6472"/>
    <w:rsid w:val="00BA65A3"/>
    <w:rsid w:val="00BB31AF"/>
    <w:rsid w:val="00BB3AFF"/>
    <w:rsid w:val="00BB676F"/>
    <w:rsid w:val="00BC7F16"/>
    <w:rsid w:val="00BD3192"/>
    <w:rsid w:val="00BE04A4"/>
    <w:rsid w:val="00BE3CAD"/>
    <w:rsid w:val="00BE4581"/>
    <w:rsid w:val="00BF47ED"/>
    <w:rsid w:val="00BF59D2"/>
    <w:rsid w:val="00BF5D8A"/>
    <w:rsid w:val="00C061E0"/>
    <w:rsid w:val="00C14E30"/>
    <w:rsid w:val="00C174C4"/>
    <w:rsid w:val="00C23156"/>
    <w:rsid w:val="00C24444"/>
    <w:rsid w:val="00C26393"/>
    <w:rsid w:val="00C351AA"/>
    <w:rsid w:val="00C3755E"/>
    <w:rsid w:val="00C37758"/>
    <w:rsid w:val="00C45477"/>
    <w:rsid w:val="00C561DD"/>
    <w:rsid w:val="00C611A9"/>
    <w:rsid w:val="00C6126F"/>
    <w:rsid w:val="00C61885"/>
    <w:rsid w:val="00C64C0B"/>
    <w:rsid w:val="00C6549A"/>
    <w:rsid w:val="00C66670"/>
    <w:rsid w:val="00C7135C"/>
    <w:rsid w:val="00C74428"/>
    <w:rsid w:val="00C74DFE"/>
    <w:rsid w:val="00C811B4"/>
    <w:rsid w:val="00C83C46"/>
    <w:rsid w:val="00C87E50"/>
    <w:rsid w:val="00CA5C78"/>
    <w:rsid w:val="00CB1BD6"/>
    <w:rsid w:val="00CB37C6"/>
    <w:rsid w:val="00CB59B1"/>
    <w:rsid w:val="00CB7AE9"/>
    <w:rsid w:val="00CC0570"/>
    <w:rsid w:val="00CC2D56"/>
    <w:rsid w:val="00CC3853"/>
    <w:rsid w:val="00CC41DF"/>
    <w:rsid w:val="00CD1A34"/>
    <w:rsid w:val="00CD2436"/>
    <w:rsid w:val="00CD29F2"/>
    <w:rsid w:val="00CD51A1"/>
    <w:rsid w:val="00CE0BB7"/>
    <w:rsid w:val="00CE1F87"/>
    <w:rsid w:val="00CE65CA"/>
    <w:rsid w:val="00CF0FB1"/>
    <w:rsid w:val="00CF6471"/>
    <w:rsid w:val="00CF67C2"/>
    <w:rsid w:val="00CF6A90"/>
    <w:rsid w:val="00D0232C"/>
    <w:rsid w:val="00D024E8"/>
    <w:rsid w:val="00D029E8"/>
    <w:rsid w:val="00D04279"/>
    <w:rsid w:val="00D06B11"/>
    <w:rsid w:val="00D07EAC"/>
    <w:rsid w:val="00D108B4"/>
    <w:rsid w:val="00D13F4D"/>
    <w:rsid w:val="00D140B7"/>
    <w:rsid w:val="00D14EFB"/>
    <w:rsid w:val="00D2037D"/>
    <w:rsid w:val="00D25147"/>
    <w:rsid w:val="00D268A4"/>
    <w:rsid w:val="00D6265E"/>
    <w:rsid w:val="00D6392A"/>
    <w:rsid w:val="00D64A5E"/>
    <w:rsid w:val="00D67E22"/>
    <w:rsid w:val="00D713EB"/>
    <w:rsid w:val="00D77A76"/>
    <w:rsid w:val="00D81A1A"/>
    <w:rsid w:val="00D82AA0"/>
    <w:rsid w:val="00D90F75"/>
    <w:rsid w:val="00D9111B"/>
    <w:rsid w:val="00D92643"/>
    <w:rsid w:val="00D932DC"/>
    <w:rsid w:val="00DA3367"/>
    <w:rsid w:val="00DA55C5"/>
    <w:rsid w:val="00DB14C8"/>
    <w:rsid w:val="00DB642B"/>
    <w:rsid w:val="00DB7EFB"/>
    <w:rsid w:val="00DC2802"/>
    <w:rsid w:val="00DC3937"/>
    <w:rsid w:val="00DC678D"/>
    <w:rsid w:val="00DC7BFB"/>
    <w:rsid w:val="00DD05B4"/>
    <w:rsid w:val="00DD08C1"/>
    <w:rsid w:val="00DD2AD5"/>
    <w:rsid w:val="00DD3C81"/>
    <w:rsid w:val="00DD4436"/>
    <w:rsid w:val="00DD44DD"/>
    <w:rsid w:val="00DD520F"/>
    <w:rsid w:val="00DD795F"/>
    <w:rsid w:val="00DE7430"/>
    <w:rsid w:val="00DF0072"/>
    <w:rsid w:val="00DF2843"/>
    <w:rsid w:val="00DF2A97"/>
    <w:rsid w:val="00DF5026"/>
    <w:rsid w:val="00E025FE"/>
    <w:rsid w:val="00E03510"/>
    <w:rsid w:val="00E0375C"/>
    <w:rsid w:val="00E044C3"/>
    <w:rsid w:val="00E0578A"/>
    <w:rsid w:val="00E06836"/>
    <w:rsid w:val="00E06ADA"/>
    <w:rsid w:val="00E112B3"/>
    <w:rsid w:val="00E114D9"/>
    <w:rsid w:val="00E20D55"/>
    <w:rsid w:val="00E217D0"/>
    <w:rsid w:val="00E226A6"/>
    <w:rsid w:val="00E2394D"/>
    <w:rsid w:val="00E23998"/>
    <w:rsid w:val="00E24DD2"/>
    <w:rsid w:val="00E25C1E"/>
    <w:rsid w:val="00E31058"/>
    <w:rsid w:val="00E33D95"/>
    <w:rsid w:val="00E35660"/>
    <w:rsid w:val="00E43C92"/>
    <w:rsid w:val="00E53413"/>
    <w:rsid w:val="00E62EFF"/>
    <w:rsid w:val="00E632ED"/>
    <w:rsid w:val="00E63674"/>
    <w:rsid w:val="00E663EE"/>
    <w:rsid w:val="00E82450"/>
    <w:rsid w:val="00E859FF"/>
    <w:rsid w:val="00E90698"/>
    <w:rsid w:val="00E917F0"/>
    <w:rsid w:val="00E921FD"/>
    <w:rsid w:val="00E93B5D"/>
    <w:rsid w:val="00E95E38"/>
    <w:rsid w:val="00E97017"/>
    <w:rsid w:val="00EA1B69"/>
    <w:rsid w:val="00EA3139"/>
    <w:rsid w:val="00EB2D92"/>
    <w:rsid w:val="00EB3BA0"/>
    <w:rsid w:val="00EB52D2"/>
    <w:rsid w:val="00EC363C"/>
    <w:rsid w:val="00EC4DDF"/>
    <w:rsid w:val="00ED4C51"/>
    <w:rsid w:val="00ED61E8"/>
    <w:rsid w:val="00ED75EF"/>
    <w:rsid w:val="00ED7F32"/>
    <w:rsid w:val="00EE1B18"/>
    <w:rsid w:val="00EE3C27"/>
    <w:rsid w:val="00EE5663"/>
    <w:rsid w:val="00EF26B3"/>
    <w:rsid w:val="00F03EAE"/>
    <w:rsid w:val="00F04CA4"/>
    <w:rsid w:val="00F12630"/>
    <w:rsid w:val="00F141DF"/>
    <w:rsid w:val="00F145E3"/>
    <w:rsid w:val="00F1703E"/>
    <w:rsid w:val="00F234B8"/>
    <w:rsid w:val="00F33822"/>
    <w:rsid w:val="00F33F92"/>
    <w:rsid w:val="00F410C7"/>
    <w:rsid w:val="00F4517B"/>
    <w:rsid w:val="00F45428"/>
    <w:rsid w:val="00F5111D"/>
    <w:rsid w:val="00F562C0"/>
    <w:rsid w:val="00F56526"/>
    <w:rsid w:val="00F56FC6"/>
    <w:rsid w:val="00F57738"/>
    <w:rsid w:val="00F6081B"/>
    <w:rsid w:val="00F619F5"/>
    <w:rsid w:val="00F62033"/>
    <w:rsid w:val="00F636D1"/>
    <w:rsid w:val="00F671C1"/>
    <w:rsid w:val="00F6743B"/>
    <w:rsid w:val="00F728E1"/>
    <w:rsid w:val="00F735BA"/>
    <w:rsid w:val="00F7756E"/>
    <w:rsid w:val="00F77A9A"/>
    <w:rsid w:val="00F824C3"/>
    <w:rsid w:val="00F849FB"/>
    <w:rsid w:val="00F86052"/>
    <w:rsid w:val="00F9098A"/>
    <w:rsid w:val="00F954D1"/>
    <w:rsid w:val="00F973D2"/>
    <w:rsid w:val="00FA0938"/>
    <w:rsid w:val="00FA0B52"/>
    <w:rsid w:val="00FA184B"/>
    <w:rsid w:val="00FA6AA7"/>
    <w:rsid w:val="00FA757A"/>
    <w:rsid w:val="00FA78AE"/>
    <w:rsid w:val="00FB1230"/>
    <w:rsid w:val="00FB13B2"/>
    <w:rsid w:val="00FB3283"/>
    <w:rsid w:val="00FC3E2A"/>
    <w:rsid w:val="00FD3AAD"/>
    <w:rsid w:val="00FD6317"/>
    <w:rsid w:val="00FD6BE1"/>
    <w:rsid w:val="00FD6E4C"/>
    <w:rsid w:val="00FE46EA"/>
    <w:rsid w:val="00FE4FB0"/>
    <w:rsid w:val="00FE5115"/>
    <w:rsid w:val="00FE77F3"/>
    <w:rsid w:val="00FF2CDC"/>
    <w:rsid w:val="00FF2FF2"/>
    <w:rsid w:val="00FF61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F34EC3E"/>
  <w15:docId w15:val="{6DC37573-9B63-4392-BE12-DE6C9909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CH" w:eastAsia="de-CH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0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locked="0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Standard">
    <w:name w:val="Normal"/>
    <w:qFormat/>
    <w:rsid w:val="003E1154"/>
    <w:rPr>
      <w:rFonts w:ascii="Arial" w:eastAsia="Times New Roman" w:hAnsi="Arial"/>
      <w:sz w:val="21"/>
      <w:szCs w:val="22"/>
    </w:rPr>
  </w:style>
  <w:style w:type="paragraph" w:styleId="berschrift1">
    <w:name w:val="heading 1"/>
    <w:basedOn w:val="Standard"/>
    <w:next w:val="Standard"/>
    <w:qFormat/>
    <w:rsid w:val="00805D2A"/>
    <w:pPr>
      <w:keepNext/>
      <w:numPr>
        <w:numId w:val="4"/>
      </w:numPr>
      <w:tabs>
        <w:tab w:val="left" w:pos="851"/>
      </w:tabs>
      <w:spacing w:after="300"/>
      <w:outlineLvl w:val="0"/>
    </w:pPr>
    <w:rPr>
      <w:b/>
      <w:kern w:val="32"/>
      <w:sz w:val="30"/>
    </w:rPr>
  </w:style>
  <w:style w:type="paragraph" w:styleId="berschrift2">
    <w:name w:val="heading 2"/>
    <w:basedOn w:val="Standard"/>
    <w:next w:val="Standard"/>
    <w:autoRedefine/>
    <w:semiHidden/>
    <w:qFormat/>
    <w:rsid w:val="00805D2A"/>
    <w:pPr>
      <w:keepNext/>
      <w:numPr>
        <w:ilvl w:val="1"/>
        <w:numId w:val="4"/>
      </w:numPr>
      <w:tabs>
        <w:tab w:val="left" w:pos="851"/>
      </w:tabs>
      <w:outlineLvl w:val="1"/>
    </w:pPr>
    <w:rPr>
      <w:b/>
      <w:sz w:val="26"/>
    </w:rPr>
  </w:style>
  <w:style w:type="paragraph" w:styleId="berschrift3">
    <w:name w:val="heading 3"/>
    <w:basedOn w:val="Standard"/>
    <w:next w:val="Standard"/>
    <w:semiHidden/>
    <w:qFormat/>
    <w:rsid w:val="00805D2A"/>
    <w:pPr>
      <w:keepNext/>
      <w:numPr>
        <w:ilvl w:val="2"/>
        <w:numId w:val="4"/>
      </w:numPr>
      <w:tabs>
        <w:tab w:val="left" w:pos="851"/>
      </w:tabs>
      <w:outlineLvl w:val="2"/>
    </w:pPr>
    <w:rPr>
      <w:b/>
    </w:rPr>
  </w:style>
  <w:style w:type="paragraph" w:styleId="berschrift4">
    <w:name w:val="heading 4"/>
    <w:basedOn w:val="Standard"/>
    <w:next w:val="Standard"/>
    <w:semiHidden/>
    <w:qFormat/>
    <w:rsid w:val="00805D2A"/>
    <w:pPr>
      <w:keepNext/>
      <w:numPr>
        <w:ilvl w:val="3"/>
        <w:numId w:val="4"/>
      </w:numPr>
      <w:outlineLvl w:val="3"/>
    </w:pPr>
    <w:rPr>
      <w:b/>
      <w:sz w:val="13"/>
      <w:u w:val="dottedHeavy"/>
    </w:rPr>
  </w:style>
  <w:style w:type="paragraph" w:styleId="berschrift5">
    <w:name w:val="heading 5"/>
    <w:basedOn w:val="Standard"/>
    <w:next w:val="Standard"/>
    <w:link w:val="berschrift5Zchn"/>
    <w:semiHidden/>
    <w:qFormat/>
    <w:rsid w:val="00805D2A"/>
    <w:pPr>
      <w:keepNext/>
      <w:numPr>
        <w:ilvl w:val="4"/>
        <w:numId w:val="4"/>
      </w:numPr>
      <w:outlineLvl w:val="4"/>
    </w:pPr>
    <w:rPr>
      <w:b/>
      <w:sz w:val="14"/>
    </w:rPr>
  </w:style>
  <w:style w:type="paragraph" w:styleId="berschrift6">
    <w:name w:val="heading 6"/>
    <w:basedOn w:val="Standard"/>
    <w:next w:val="Standard"/>
    <w:link w:val="berschrift6Zchn"/>
    <w:semiHidden/>
    <w:qFormat/>
    <w:rsid w:val="00805D2A"/>
    <w:pPr>
      <w:keepNext/>
      <w:numPr>
        <w:ilvl w:val="5"/>
        <w:numId w:val="4"/>
      </w:numPr>
      <w:spacing w:line="420" w:lineRule="exact"/>
      <w:outlineLvl w:val="5"/>
    </w:pPr>
    <w:rPr>
      <w:color w:val="FFFFFF"/>
      <w:sz w:val="36"/>
    </w:rPr>
  </w:style>
  <w:style w:type="paragraph" w:styleId="berschrift7">
    <w:name w:val="heading 7"/>
    <w:basedOn w:val="Standard"/>
    <w:next w:val="Standard"/>
    <w:link w:val="berschrift7Zchn"/>
    <w:semiHidden/>
    <w:qFormat/>
    <w:rsid w:val="00805D2A"/>
    <w:pPr>
      <w:keepNext/>
      <w:numPr>
        <w:ilvl w:val="6"/>
        <w:numId w:val="4"/>
      </w:numPr>
      <w:spacing w:line="600" w:lineRule="exact"/>
      <w:outlineLvl w:val="6"/>
    </w:pPr>
    <w:rPr>
      <w:color w:val="FFFFFF"/>
      <w:sz w:val="48"/>
    </w:rPr>
  </w:style>
  <w:style w:type="paragraph" w:styleId="berschrift8">
    <w:name w:val="heading 8"/>
    <w:basedOn w:val="Standard"/>
    <w:next w:val="Standard"/>
    <w:semiHidden/>
    <w:qFormat/>
    <w:rsid w:val="00805D2A"/>
    <w:pPr>
      <w:numPr>
        <w:ilvl w:val="7"/>
        <w:numId w:val="4"/>
      </w:numPr>
      <w:spacing w:before="240" w:after="60"/>
      <w:outlineLvl w:val="7"/>
    </w:pPr>
    <w:rPr>
      <w:rFonts w:ascii="Times" w:hAnsi="Times"/>
      <w:i/>
      <w:sz w:val="24"/>
    </w:rPr>
  </w:style>
  <w:style w:type="paragraph" w:styleId="berschrift9">
    <w:name w:val="heading 9"/>
    <w:basedOn w:val="Standard"/>
    <w:next w:val="Standard"/>
    <w:semiHidden/>
    <w:qFormat/>
    <w:rsid w:val="00805D2A"/>
    <w:pPr>
      <w:numPr>
        <w:ilvl w:val="8"/>
        <w:numId w:val="4"/>
      </w:numPr>
      <w:spacing w:before="240" w:after="60"/>
      <w:outlineLvl w:val="8"/>
    </w:pPr>
    <w:rPr>
      <w:rFonts w:ascii="Helvetica" w:hAnsi="Helveti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6Zchn">
    <w:name w:val="Überschrift 6 Zchn"/>
    <w:basedOn w:val="Absatz-Standardschriftart"/>
    <w:link w:val="berschrift6"/>
    <w:semiHidden/>
    <w:rsid w:val="006D1AB8"/>
    <w:rPr>
      <w:rFonts w:ascii="Arial" w:hAnsi="Arial"/>
      <w:color w:val="FFFFFF"/>
      <w:sz w:val="36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6D1AB8"/>
    <w:rPr>
      <w:rFonts w:ascii="Arial" w:hAnsi="Arial"/>
      <w:color w:val="FFFFFF"/>
      <w:sz w:val="48"/>
      <w:lang w:val="de-DE" w:eastAsia="de-DE"/>
    </w:rPr>
  </w:style>
  <w:style w:type="paragraph" w:styleId="Kopfzeile">
    <w:name w:val="header"/>
    <w:basedOn w:val="Standard"/>
    <w:link w:val="KopfzeileZchn"/>
    <w:semiHidden/>
    <w:locked/>
    <w:rsid w:val="00154010"/>
    <w:pPr>
      <w:tabs>
        <w:tab w:val="center" w:pos="4536"/>
        <w:tab w:val="right" w:pos="9072"/>
      </w:tabs>
    </w:pPr>
  </w:style>
  <w:style w:type="paragraph" w:customStyle="1" w:styleId="bertitel">
    <w:name w:val="Übertitel"/>
    <w:basedOn w:val="berschrift1"/>
    <w:next w:val="Standard"/>
    <w:autoRedefine/>
    <w:qFormat/>
    <w:rsid w:val="00B952B5"/>
    <w:pPr>
      <w:spacing w:after="240"/>
      <w:ind w:left="426"/>
    </w:pPr>
    <w:rPr>
      <w:rFonts w:ascii="MetaOT-Book" w:eastAsia="Times" w:hAnsi="MetaOT-Book"/>
      <w:sz w:val="19"/>
      <w:szCs w:val="19"/>
    </w:rPr>
  </w:style>
  <w:style w:type="paragraph" w:customStyle="1" w:styleId="PHSGTitel-2">
    <w:name w:val="_PHSG_Titel-2"/>
    <w:basedOn w:val="berschrift2"/>
    <w:next w:val="Standard"/>
    <w:qFormat/>
    <w:rsid w:val="00BE3CAD"/>
    <w:pPr>
      <w:spacing w:after="120"/>
      <w:ind w:left="851" w:hanging="851"/>
    </w:pPr>
    <w:rPr>
      <w:sz w:val="24"/>
    </w:rPr>
  </w:style>
  <w:style w:type="paragraph" w:customStyle="1" w:styleId="PHSGTitel-3">
    <w:name w:val="_PHSG_Titel-3"/>
    <w:basedOn w:val="berschrift3"/>
    <w:next w:val="Standard"/>
    <w:qFormat/>
    <w:rsid w:val="00BE3CAD"/>
    <w:pPr>
      <w:spacing w:after="120"/>
      <w:ind w:left="851" w:hanging="851"/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semiHidden/>
    <w:rsid w:val="006D1AB8"/>
    <w:rPr>
      <w:rFonts w:ascii="Arial" w:hAnsi="Arial"/>
      <w:sz w:val="22"/>
      <w:lang w:val="de-DE" w:eastAsia="de-DE"/>
    </w:rPr>
  </w:style>
  <w:style w:type="paragraph" w:styleId="Fuzeile">
    <w:name w:val="footer"/>
    <w:basedOn w:val="Standard"/>
    <w:link w:val="FuzeileZchn"/>
    <w:semiHidden/>
    <w:locked/>
    <w:rsid w:val="00154010"/>
    <w:pPr>
      <w:tabs>
        <w:tab w:val="center" w:pos="4536"/>
        <w:tab w:val="right" w:pos="9072"/>
      </w:tabs>
    </w:pPr>
  </w:style>
  <w:style w:type="paragraph" w:customStyle="1" w:styleId="PHSG-KopfzeileTitel">
    <w:name w:val="_PHSG-Kopfzeile Titel"/>
    <w:basedOn w:val="Standard"/>
    <w:qFormat/>
    <w:rsid w:val="00CE0BB7"/>
    <w:pPr>
      <w:spacing w:before="440"/>
    </w:pPr>
    <w:rPr>
      <w:b/>
      <w:sz w:val="20"/>
    </w:rPr>
  </w:style>
  <w:style w:type="character" w:customStyle="1" w:styleId="FuzeileZchn">
    <w:name w:val="Fußzeile Zchn"/>
    <w:basedOn w:val="Absatz-Standardschriftart"/>
    <w:link w:val="Fuzeile"/>
    <w:semiHidden/>
    <w:rsid w:val="006D1AB8"/>
    <w:rPr>
      <w:rFonts w:ascii="Arial" w:hAnsi="Arial"/>
      <w:sz w:val="22"/>
      <w:lang w:val="de-DE" w:eastAsia="de-DE"/>
    </w:rPr>
  </w:style>
  <w:style w:type="paragraph" w:customStyle="1" w:styleId="PHSGAbsatz">
    <w:name w:val="_PHSG Absatz"/>
    <w:basedOn w:val="Standard"/>
    <w:qFormat/>
    <w:rsid w:val="00960FBF"/>
    <w:pPr>
      <w:spacing w:before="120" w:after="120"/>
    </w:pPr>
  </w:style>
  <w:style w:type="paragraph" w:customStyle="1" w:styleId="PHSG-Abbildungsverzeichnis">
    <w:name w:val="_PHSG-Abbildungsverzeichnis"/>
    <w:basedOn w:val="Standard"/>
    <w:qFormat/>
    <w:rsid w:val="00154010"/>
    <w:pPr>
      <w:tabs>
        <w:tab w:val="right" w:leader="dot" w:pos="9061"/>
      </w:tabs>
      <w:spacing w:before="80"/>
    </w:pPr>
    <w:rPr>
      <w:sz w:val="20"/>
    </w:rPr>
  </w:style>
  <w:style w:type="paragraph" w:customStyle="1" w:styleId="PHSG-Tabellenberschriftweiss">
    <w:name w:val="_PHSG-Tabellenüberschrift weiss"/>
    <w:basedOn w:val="Standard"/>
    <w:rsid w:val="00D932DC"/>
    <w:pPr>
      <w:spacing w:before="60" w:after="60" w:line="280" w:lineRule="auto"/>
    </w:pPr>
    <w:rPr>
      <w:rFonts w:ascii="Arial Narrow" w:hAnsi="Arial Narrow"/>
      <w:color w:val="FFFFFF"/>
      <w:sz w:val="20"/>
    </w:rPr>
  </w:style>
  <w:style w:type="paragraph" w:customStyle="1" w:styleId="PHSG-Tabellentext">
    <w:name w:val="_PHSG-Tabellentext"/>
    <w:basedOn w:val="Standard"/>
    <w:rsid w:val="00D932DC"/>
    <w:pPr>
      <w:spacing w:line="280" w:lineRule="atLeast"/>
    </w:pPr>
    <w:rPr>
      <w:rFonts w:ascii="Arial Narrow" w:hAnsi="Arial Narrow"/>
      <w:color w:val="000000"/>
      <w:sz w:val="20"/>
    </w:rPr>
  </w:style>
  <w:style w:type="paragraph" w:customStyle="1" w:styleId="PHSG-Abkrzungsverzeichnis">
    <w:name w:val="_PHSG-Abkürzungsverzeichnis"/>
    <w:basedOn w:val="Standard"/>
    <w:rsid w:val="009D5426"/>
    <w:pPr>
      <w:spacing w:after="40"/>
    </w:pPr>
    <w:rPr>
      <w:color w:val="000000"/>
    </w:rPr>
  </w:style>
  <w:style w:type="paragraph" w:customStyle="1" w:styleId="PHSG-BriefAbsender-Standort">
    <w:name w:val="_PHSG-Brief_Absender-Standort"/>
    <w:next w:val="PHSGAbsatz"/>
    <w:link w:val="PHSG-BriefAbsender-StandortZchn"/>
    <w:qFormat/>
    <w:rsid w:val="00384235"/>
    <w:rPr>
      <w:rFonts w:ascii="Arial" w:hAnsi="Arial"/>
      <w:sz w:val="16"/>
      <w:lang w:val="de-DE" w:eastAsia="de-DE"/>
    </w:rPr>
  </w:style>
  <w:style w:type="paragraph" w:customStyle="1" w:styleId="PHSG-BriefAbsenderpersnlich">
    <w:name w:val="_PHSG-Brief_Absender_persönlich"/>
    <w:basedOn w:val="PHSGAbsatz"/>
    <w:next w:val="PHSG-BriefAbsender-Standort"/>
    <w:qFormat/>
    <w:rsid w:val="00384235"/>
    <w:pPr>
      <w:spacing w:before="40" w:after="40"/>
    </w:pPr>
    <w:rPr>
      <w:sz w:val="16"/>
    </w:rPr>
  </w:style>
  <w:style w:type="paragraph" w:customStyle="1" w:styleId="PHSG-BriefEmpfnger">
    <w:name w:val="_PHSG-Brief_Empfänger"/>
    <w:basedOn w:val="Standard"/>
    <w:qFormat/>
    <w:rsid w:val="0063136A"/>
    <w:rPr>
      <w:sz w:val="20"/>
    </w:rPr>
  </w:style>
  <w:style w:type="paragraph" w:customStyle="1" w:styleId="PHSG-BriefAbsenderStandort">
    <w:name w:val="_PHSG-Brief_Absender Standort"/>
    <w:basedOn w:val="Standard"/>
    <w:qFormat/>
    <w:rsid w:val="0051223B"/>
    <w:rPr>
      <w:sz w:val="16"/>
    </w:rPr>
  </w:style>
  <w:style w:type="paragraph" w:customStyle="1" w:styleId="PHSG-RichtlinienAufzhlungabc">
    <w:name w:val="_PHSG-Richtlinien Aufzählung abc"/>
    <w:basedOn w:val="Standard"/>
    <w:qFormat/>
    <w:rsid w:val="00735383"/>
    <w:pPr>
      <w:numPr>
        <w:numId w:val="1"/>
      </w:numPr>
      <w:spacing w:line="280" w:lineRule="atLeast"/>
    </w:pPr>
    <w:rPr>
      <w:rFonts w:eastAsiaTheme="minorHAnsi" w:cstheme="minorBidi"/>
      <w:lang w:eastAsia="en-US"/>
    </w:rPr>
  </w:style>
  <w:style w:type="paragraph" w:customStyle="1" w:styleId="PHSG-RichtlinienAufzhlungBullet">
    <w:name w:val="_PHSG-Richtlinien Aufzählung Bullet"/>
    <w:basedOn w:val="PHSG-RichtlinienAufzhlungabc"/>
    <w:qFormat/>
    <w:rsid w:val="00735383"/>
    <w:pPr>
      <w:numPr>
        <w:numId w:val="2"/>
      </w:numPr>
    </w:pPr>
  </w:style>
  <w:style w:type="paragraph" w:customStyle="1" w:styleId="PHSG-RichtlinienDokdatum">
    <w:name w:val="_PHSG-Richtlinien Dokdatum"/>
    <w:basedOn w:val="Standard"/>
    <w:next w:val="Standard"/>
    <w:rsid w:val="00735383"/>
    <w:pPr>
      <w:spacing w:after="40" w:line="200" w:lineRule="atLeast"/>
    </w:pPr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PHSG-RichtlinienDoktitel">
    <w:name w:val="_PHSG-Richtlinien Doktitel"/>
    <w:basedOn w:val="Standard"/>
    <w:next w:val="PHSG-RichtlinienDokdatum"/>
    <w:rsid w:val="00735383"/>
    <w:pPr>
      <w:spacing w:line="200" w:lineRule="atLeast"/>
    </w:pPr>
    <w:rPr>
      <w:rFonts w:asciiTheme="minorHAnsi" w:eastAsiaTheme="minorHAnsi" w:hAnsiTheme="minorHAnsi" w:cstheme="minorBidi"/>
      <w:b/>
      <w:sz w:val="16"/>
      <w:lang w:eastAsia="en-US"/>
    </w:rPr>
  </w:style>
  <w:style w:type="paragraph" w:customStyle="1" w:styleId="PHSG-RichtlinienHaupttitel">
    <w:name w:val="_PHSG-Richtlinien Haupttitel"/>
    <w:basedOn w:val="Standard"/>
    <w:next w:val="Standard"/>
    <w:qFormat/>
    <w:rsid w:val="00735383"/>
    <w:pPr>
      <w:spacing w:before="520" w:after="120" w:line="280" w:lineRule="atLeast"/>
    </w:pPr>
    <w:rPr>
      <w:rFonts w:asciiTheme="minorHAnsi" w:eastAsiaTheme="minorHAnsi" w:hAnsiTheme="minorHAnsi" w:cstheme="minorBidi"/>
      <w:b/>
      <w:color w:val="666666"/>
      <w:sz w:val="32"/>
      <w:lang w:eastAsia="en-US"/>
    </w:rPr>
  </w:style>
  <w:style w:type="paragraph" w:customStyle="1" w:styleId="PHSG-Richtlinienberschrift1">
    <w:name w:val="_PHSG-Richtlinien Überschrift1"/>
    <w:basedOn w:val="berschrift1"/>
    <w:next w:val="PHSGAbsatz"/>
    <w:qFormat/>
    <w:rsid w:val="00735383"/>
    <w:pPr>
      <w:keepLines/>
      <w:tabs>
        <w:tab w:val="clear" w:pos="851"/>
      </w:tabs>
      <w:spacing w:before="520" w:after="120" w:line="280" w:lineRule="atLeast"/>
    </w:pPr>
    <w:rPr>
      <w:rFonts w:eastAsiaTheme="majorEastAsia" w:cstheme="majorBidi"/>
      <w:bCs/>
      <w:color w:val="5FAC22"/>
      <w:kern w:val="0"/>
      <w:sz w:val="24"/>
      <w:szCs w:val="28"/>
      <w:lang w:eastAsia="en-US"/>
    </w:rPr>
  </w:style>
  <w:style w:type="paragraph" w:customStyle="1" w:styleId="PHSG-Richtlinienberschrift2">
    <w:name w:val="_PHSG-Richtlinien Überschrift2"/>
    <w:basedOn w:val="berschrift2"/>
    <w:next w:val="PHSGAbsatz"/>
    <w:qFormat/>
    <w:rsid w:val="00805D2A"/>
    <w:pPr>
      <w:numPr>
        <w:ilvl w:val="0"/>
        <w:numId w:val="0"/>
      </w:numPr>
      <w:spacing w:before="280" w:after="160"/>
    </w:pPr>
    <w:rPr>
      <w:color w:val="5FAC22"/>
    </w:rPr>
  </w:style>
  <w:style w:type="paragraph" w:customStyle="1" w:styleId="PHSG-BriefAbsender">
    <w:name w:val="_PHSG-Brief_Absender"/>
    <w:rsid w:val="00384235"/>
    <w:rPr>
      <w:rFonts w:ascii="Arial" w:hAnsi="Arial"/>
      <w:b/>
      <w:bCs/>
      <w:sz w:val="16"/>
      <w:lang w:val="de-DE" w:eastAsia="de-DE"/>
    </w:rPr>
  </w:style>
  <w:style w:type="character" w:customStyle="1" w:styleId="PHSG-BriefAbsender-StandortZchn">
    <w:name w:val="_PHSG-Brief_Absender-Standort Zchn"/>
    <w:basedOn w:val="Absatz-Standardschriftart"/>
    <w:link w:val="PHSG-BriefAbsender-Standort"/>
    <w:rsid w:val="00384235"/>
    <w:rPr>
      <w:rFonts w:ascii="Arial" w:hAnsi="Arial"/>
      <w:sz w:val="16"/>
      <w:lang w:val="de-DE" w:eastAsia="de-DE"/>
    </w:rPr>
  </w:style>
  <w:style w:type="character" w:customStyle="1" w:styleId="PHSG-Titel-Antrag">
    <w:name w:val="_PHSG-Titel-Antrag"/>
    <w:basedOn w:val="Absatz-Standardschriftart"/>
    <w:rsid w:val="00384235"/>
    <w:rPr>
      <w:rFonts w:ascii="Arial" w:hAnsi="Arial"/>
      <w:b/>
      <w:bCs/>
      <w:color w:val="000000"/>
      <w:sz w:val="36"/>
    </w:rPr>
  </w:style>
  <w:style w:type="paragraph" w:customStyle="1" w:styleId="PHSG-Antrag-Kopftext">
    <w:name w:val="_PHSG-Antrag-Kopftext"/>
    <w:basedOn w:val="PHSGAbsatz"/>
    <w:rsid w:val="00D25147"/>
    <w:pPr>
      <w:spacing w:before="0" w:after="0" w:line="270" w:lineRule="exact"/>
    </w:pPr>
    <w:rPr>
      <w:color w:val="000000"/>
      <w:kern w:val="20"/>
      <w:sz w:val="20"/>
      <w:lang w:eastAsia="en-US"/>
    </w:rPr>
  </w:style>
  <w:style w:type="character" w:customStyle="1" w:styleId="PHSG-Antrag-Titel">
    <w:name w:val="_PHSG-Antrag-Titel"/>
    <w:basedOn w:val="Absatz-Standardschriftart"/>
    <w:rsid w:val="00384235"/>
    <w:rPr>
      <w:rFonts w:ascii="Arial" w:hAnsi="Arial"/>
      <w:b/>
      <w:bCs/>
      <w:color w:val="000000"/>
      <w:sz w:val="36"/>
    </w:rPr>
  </w:style>
  <w:style w:type="paragraph" w:customStyle="1" w:styleId="PHSG-Antrag-Aufzhlung">
    <w:name w:val="_PHSG-Antrag-Aufzählung"/>
    <w:basedOn w:val="berschrift2"/>
    <w:next w:val="PHSGAbsatz"/>
    <w:rsid w:val="00D25147"/>
    <w:pPr>
      <w:numPr>
        <w:ilvl w:val="0"/>
        <w:numId w:val="0"/>
      </w:numPr>
      <w:spacing w:after="120" w:line="300" w:lineRule="exact"/>
    </w:pPr>
    <w:rPr>
      <w:bCs/>
      <w:kern w:val="20"/>
      <w:lang w:eastAsia="en-US"/>
    </w:rPr>
  </w:style>
  <w:style w:type="character" w:customStyle="1" w:styleId="PHSG-Antrag-Haupttitel">
    <w:name w:val="_PHSG-Antrag-Haupttitel"/>
    <w:basedOn w:val="Absatz-Standardschriftart"/>
    <w:rsid w:val="00D25147"/>
    <w:rPr>
      <w:rFonts w:ascii="Arial" w:hAnsi="Arial"/>
      <w:b/>
      <w:bCs/>
      <w:color w:val="000000"/>
      <w:sz w:val="36"/>
    </w:rPr>
  </w:style>
  <w:style w:type="paragraph" w:customStyle="1" w:styleId="PHSG-Investitionsantrag-Tabellentext">
    <w:name w:val="_PHSG-Investitionsantrag-Tabellentext"/>
    <w:basedOn w:val="Standard"/>
    <w:rsid w:val="00805D2A"/>
    <w:rPr>
      <w:color w:val="000000"/>
      <w:lang w:eastAsia="en-US"/>
    </w:rPr>
  </w:style>
  <w:style w:type="character" w:customStyle="1" w:styleId="berschrift5Zchn">
    <w:name w:val="Überschrift 5 Zchn"/>
    <w:basedOn w:val="Absatz-Standardschriftart"/>
    <w:link w:val="berschrift5"/>
    <w:semiHidden/>
    <w:rsid w:val="006D1AB8"/>
    <w:rPr>
      <w:rFonts w:ascii="Arial" w:hAnsi="Arial"/>
      <w:b/>
      <w:sz w:val="14"/>
      <w:lang w:val="de-DE" w:eastAsia="de-DE"/>
    </w:rPr>
  </w:style>
  <w:style w:type="numbering" w:customStyle="1" w:styleId="PHSGListePunkt">
    <w:name w:val="_PHSG_Liste_Punkt"/>
    <w:uiPriority w:val="99"/>
    <w:rsid w:val="00181D5D"/>
    <w:pPr>
      <w:numPr>
        <w:numId w:val="6"/>
      </w:numPr>
    </w:pPr>
  </w:style>
  <w:style w:type="paragraph" w:styleId="Listenabsatz">
    <w:name w:val="List Paragraph"/>
    <w:basedOn w:val="Standard"/>
    <w:uiPriority w:val="34"/>
    <w:qFormat/>
    <w:locked/>
    <w:rsid w:val="00527C0B"/>
    <w:pPr>
      <w:ind w:left="720"/>
      <w:contextualSpacing/>
    </w:pPr>
  </w:style>
  <w:style w:type="numbering" w:customStyle="1" w:styleId="PHSGListe-Nummer">
    <w:name w:val="_PHSG_Liste-Nummer"/>
    <w:uiPriority w:val="99"/>
    <w:rsid w:val="00EB2D92"/>
    <w:pPr>
      <w:numPr>
        <w:numId w:val="9"/>
      </w:numPr>
    </w:pPr>
  </w:style>
  <w:style w:type="numbering" w:customStyle="1" w:styleId="PHSGListe-Nummer-abc">
    <w:name w:val="_PHSG_Liste-Nummer-abc"/>
    <w:uiPriority w:val="99"/>
    <w:rsid w:val="00383F12"/>
    <w:pPr>
      <w:numPr>
        <w:numId w:val="12"/>
      </w:numPr>
    </w:pPr>
  </w:style>
  <w:style w:type="paragraph" w:customStyle="1" w:styleId="Lauftext">
    <w:name w:val="Lauftext"/>
    <w:semiHidden/>
    <w:rsid w:val="00971E9F"/>
    <w:pPr>
      <w:tabs>
        <w:tab w:val="left" w:pos="709"/>
      </w:tabs>
      <w:spacing w:line="280" w:lineRule="exact"/>
    </w:pPr>
    <w:rPr>
      <w:rFonts w:ascii="Arial" w:hAnsi="Arial"/>
      <w:noProof/>
      <w:sz w:val="19"/>
      <w:lang w:val="de-DE" w:eastAsia="de-DE"/>
    </w:rPr>
  </w:style>
  <w:style w:type="paragraph" w:styleId="Sprechblasentext">
    <w:name w:val="Balloon Text"/>
    <w:basedOn w:val="Standard"/>
    <w:link w:val="SprechblasentextZchn"/>
    <w:semiHidden/>
    <w:rsid w:val="00971E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D1AB8"/>
    <w:rPr>
      <w:rFonts w:ascii="Tahoma" w:hAnsi="Tahoma" w:cs="Tahoma"/>
      <w:sz w:val="16"/>
      <w:szCs w:val="16"/>
      <w:lang w:val="de-DE" w:eastAsia="de-DE"/>
    </w:rPr>
  </w:style>
  <w:style w:type="paragraph" w:customStyle="1" w:styleId="PHSGTitelohneNummer">
    <w:name w:val="_PHSG_Titel_ohne Nummer"/>
    <w:qFormat/>
    <w:rsid w:val="006A50B1"/>
    <w:pPr>
      <w:pageBreakBefore/>
      <w:spacing w:before="240" w:after="360"/>
    </w:pPr>
    <w:rPr>
      <w:rFonts w:ascii="Arial" w:hAnsi="Arial"/>
      <w:b/>
      <w:sz w:val="28"/>
      <w:lang w:val="de-DE" w:eastAsia="de-DE"/>
    </w:rPr>
  </w:style>
  <w:style w:type="table" w:styleId="Tabellenraster">
    <w:name w:val="Table Grid"/>
    <w:basedOn w:val="NormaleTabelle"/>
    <w:uiPriority w:val="39"/>
    <w:locked/>
    <w:rsid w:val="001D6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fzhlungZchn">
    <w:name w:val="Aufzählung Zchn"/>
    <w:basedOn w:val="Absatz-Standardschriftart"/>
    <w:link w:val="Aufzhlung"/>
    <w:locked/>
    <w:rsid w:val="002355E1"/>
    <w:rPr>
      <w:rFonts w:ascii="Arial" w:hAnsi="Arial" w:cs="Arial"/>
      <w:sz w:val="22"/>
      <w:lang w:val="en-AU" w:eastAsia="de-DE"/>
    </w:rPr>
  </w:style>
  <w:style w:type="paragraph" w:customStyle="1" w:styleId="Aufzhlung">
    <w:name w:val="Aufzählung"/>
    <w:basedOn w:val="Listenabsatz"/>
    <w:link w:val="AufzhlungZchn"/>
    <w:qFormat/>
    <w:rsid w:val="002355E1"/>
    <w:pPr>
      <w:numPr>
        <w:numId w:val="34"/>
      </w:numPr>
      <w:tabs>
        <w:tab w:val="left" w:pos="851"/>
      </w:tabs>
      <w:spacing w:line="300" w:lineRule="exact"/>
      <w:ind w:left="851" w:hanging="851"/>
    </w:pPr>
    <w:rPr>
      <w:rFonts w:eastAsia="Times" w:cs="Arial"/>
      <w:szCs w:val="20"/>
      <w:lang w:val="en-AU" w:eastAsia="de-DE"/>
    </w:rPr>
  </w:style>
  <w:style w:type="character" w:styleId="Kommentarzeichen">
    <w:name w:val="annotation reference"/>
    <w:basedOn w:val="Absatz-Standardschriftart"/>
    <w:semiHidden/>
    <w:unhideWhenUsed/>
    <w:locked/>
    <w:rsid w:val="009A12B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locked/>
    <w:rsid w:val="009A12B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9A12B2"/>
    <w:rPr>
      <w:rFonts w:ascii="Arial" w:eastAsia="Times New Roman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locked/>
    <w:rsid w:val="009A12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9A12B2"/>
    <w:rPr>
      <w:rFonts w:ascii="Arial" w:eastAsia="Times New Roman" w:hAnsi="Arial"/>
      <w:b/>
      <w:bCs/>
    </w:rPr>
  </w:style>
  <w:style w:type="paragraph" w:styleId="berarbeitung">
    <w:name w:val="Revision"/>
    <w:hidden/>
    <w:semiHidden/>
    <w:rsid w:val="0097089E"/>
    <w:rPr>
      <w:rFonts w:ascii="Arial" w:eastAsia="Times New Roman" w:hAnsi="Arial"/>
      <w:sz w:val="21"/>
      <w:szCs w:val="22"/>
    </w:rPr>
  </w:style>
  <w:style w:type="table" w:styleId="Listentabelle4Akzent1">
    <w:name w:val="List Table 4 Accent 1"/>
    <w:basedOn w:val="NormaleTabelle"/>
    <w:uiPriority w:val="49"/>
    <w:rsid w:val="00B456A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link">
    <w:name w:val="Hyperlink"/>
    <w:basedOn w:val="Absatz-Standardschriftart"/>
    <w:uiPriority w:val="99"/>
    <w:unhideWhenUsed/>
    <w:locked/>
    <w:rsid w:val="00385242"/>
    <w:rPr>
      <w:color w:val="0000FF" w:themeColor="hyperlink"/>
      <w:u w:val="single"/>
    </w:rPr>
  </w:style>
  <w:style w:type="character" w:customStyle="1" w:styleId="e24kjd">
    <w:name w:val="e24kjd"/>
    <w:basedOn w:val="Absatz-Standardschriftart"/>
    <w:rsid w:val="00385242"/>
  </w:style>
  <w:style w:type="table" w:styleId="Gitternetztabelle4Akzent1">
    <w:name w:val="Grid Table 4 Accent 1"/>
    <w:basedOn w:val="NormaleTabelle"/>
    <w:uiPriority w:val="49"/>
    <w:rsid w:val="0089521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Inhaltsverzeichnisberschrift">
    <w:name w:val="TOC Heading"/>
    <w:basedOn w:val="berschrift1"/>
    <w:next w:val="Standard"/>
    <w:uiPriority w:val="39"/>
    <w:unhideWhenUsed/>
    <w:qFormat/>
    <w:locked/>
    <w:rsid w:val="00984104"/>
    <w:pPr>
      <w:keepLines/>
      <w:numPr>
        <w:numId w:val="0"/>
      </w:numPr>
      <w:tabs>
        <w:tab w:val="clear" w:pos="851"/>
      </w:tabs>
      <w:spacing w:before="60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984104"/>
    <w:pPr>
      <w:spacing w:after="100" w:line="288" w:lineRule="auto"/>
    </w:pPr>
    <w:rPr>
      <w:rFonts w:eastAsiaTheme="minorHAnsi" w:cs="Arial"/>
      <w:szCs w:val="21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locked/>
    <w:rsid w:val="00984104"/>
    <w:pPr>
      <w:spacing w:after="100" w:line="288" w:lineRule="auto"/>
      <w:ind w:left="210"/>
    </w:pPr>
    <w:rPr>
      <w:rFonts w:eastAsiaTheme="minorHAnsi" w:cs="Arial"/>
      <w:szCs w:val="21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locked/>
    <w:rsid w:val="00984104"/>
    <w:pPr>
      <w:spacing w:after="100" w:line="288" w:lineRule="auto"/>
      <w:ind w:left="420"/>
    </w:pPr>
    <w:rPr>
      <w:rFonts w:eastAsiaTheme="minorHAnsi" w:cs="Arial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A5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ntolin.ch" TargetMode="External"/><Relationship Id="rId18" Type="http://schemas.openxmlformats.org/officeDocument/2006/relationships/hyperlink" Target="http://www.schabi.ch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://www.lernlupe.ch" TargetMode="External"/><Relationship Id="rId17" Type="http://schemas.openxmlformats.org/officeDocument/2006/relationships/hyperlink" Target="http://www.na-tech.ch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klett.ch/meinklet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schuledi.sharepoint.com/sites/T-IT-Support/Freigegebene%20Dokumente/PICTS/_INTERN-PICTS/%0dhttps:/sg.typewriter.ch%0d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anton.app/d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mvz.ch" TargetMode="External"/><Relationship Id="rId22" Type="http://schemas.openxmlformats.org/officeDocument/2006/relationships/fontTable" Target="fontTable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N:\PHSG_675\PHSG-Datenschutz%20Cloud%20Services_67502\A0_Workdesk\Word-Vorlage_PHS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d65871-6455-4153-bb56-9e4ac547cb6c">
      <Terms xmlns="http://schemas.microsoft.com/office/infopath/2007/PartnerControls"/>
    </lcf76f155ced4ddcb4097134ff3c332f>
    <TaxCatchAll xmlns="41911ab5-cfe7-4b2f-816d-1b386822c8cf" xsi:nil="true"/>
    <Templates xmlns="3dd65871-6455-4153-bb56-9e4ac547cb6c" xsi:nil="true"/>
    <Has_Teacher_Only_SectionGroup xmlns="3dd65871-6455-4153-bb56-9e4ac547cb6c" xsi:nil="true"/>
    <TeamsChannelId xmlns="3dd65871-6455-4153-bb56-9e4ac547cb6c" xsi:nil="true"/>
    <Invited_Students xmlns="3dd65871-6455-4153-bb56-9e4ac547cb6c" xsi:nil="true"/>
    <DefaultSectionNames xmlns="3dd65871-6455-4153-bb56-9e4ac547cb6c" xsi:nil="true"/>
    <Self_Registration_Enabled xmlns="3dd65871-6455-4153-bb56-9e4ac547cb6c" xsi:nil="true"/>
    <Distribution_Groups xmlns="3dd65871-6455-4153-bb56-9e4ac547cb6c" xsi:nil="true"/>
    <Is_Collaboration_Space_Locked xmlns="3dd65871-6455-4153-bb56-9e4ac547cb6c" xsi:nil="true"/>
    <CultureName xmlns="3dd65871-6455-4153-bb56-9e4ac547cb6c" xsi:nil="true"/>
    <LMS_Mappings xmlns="3dd65871-6455-4153-bb56-9e4ac547cb6c" xsi:nil="true"/>
    <Invited_Teachers xmlns="3dd65871-6455-4153-bb56-9e4ac547cb6c" xsi:nil="true"/>
    <NotebookType xmlns="3dd65871-6455-4153-bb56-9e4ac547cb6c" xsi:nil="true"/>
    <FolderType xmlns="3dd65871-6455-4153-bb56-9e4ac547cb6c" xsi:nil="true"/>
    <Teachers xmlns="3dd65871-6455-4153-bb56-9e4ac547cb6c">
      <UserInfo>
        <DisplayName/>
        <AccountId xsi:nil="true"/>
        <AccountType/>
      </UserInfo>
    </Teachers>
    <Students xmlns="3dd65871-6455-4153-bb56-9e4ac547cb6c">
      <UserInfo>
        <DisplayName/>
        <AccountId xsi:nil="true"/>
        <AccountType/>
      </UserInfo>
    </Students>
    <Student_Groups xmlns="3dd65871-6455-4153-bb56-9e4ac547cb6c">
      <UserInfo>
        <DisplayName/>
        <AccountId xsi:nil="true"/>
        <AccountType/>
      </UserInfo>
    </Student_Groups>
    <AppVersion xmlns="3dd65871-6455-4153-bb56-9e4ac547cb6c" xsi:nil="true"/>
    <Teams_Channel_Section_Location xmlns="3dd65871-6455-4153-bb56-9e4ac547cb6c" xsi:nil="true"/>
    <Math_Settings xmlns="3dd65871-6455-4153-bb56-9e4ac547cb6c" xsi:nil="true"/>
    <Owner xmlns="3dd65871-6455-4153-bb56-9e4ac547cb6c">
      <UserInfo>
        <DisplayName/>
        <AccountId xsi:nil="true"/>
        <AccountType/>
      </UserInfo>
    </Owner>
    <IsNotebookLocked xmlns="3dd65871-6455-4153-bb56-9e4ac547cb6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CC59F1F4A41B4A816F1E4BA8F59173" ma:contentTypeVersion="39" ma:contentTypeDescription="Ein neues Dokument erstellen." ma:contentTypeScope="" ma:versionID="f8549b341844852464627b58840d6501">
  <xsd:schema xmlns:xsd="http://www.w3.org/2001/XMLSchema" xmlns:xs="http://www.w3.org/2001/XMLSchema" xmlns:p="http://schemas.microsoft.com/office/2006/metadata/properties" xmlns:ns2="3dd65871-6455-4153-bb56-9e4ac547cb6c" xmlns:ns3="41911ab5-cfe7-4b2f-816d-1b386822c8cf" targetNamespace="http://schemas.microsoft.com/office/2006/metadata/properties" ma:root="true" ma:fieldsID="3ed97d43c7a78cbb969d7fddf1c2c585" ns2:_="" ns3:_="">
    <xsd:import namespace="3dd65871-6455-4153-bb56-9e4ac547cb6c"/>
    <xsd:import namespace="41911ab5-cfe7-4b2f-816d-1b386822c8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65871-6455-4153-bb56-9e4ac547cb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80413f8-e596-472e-8377-3e5fc7a811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11ab5-cfe7-4b2f-816d-1b386822c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b3257b-0787-4750-b420-38caf96ece23}" ma:internalName="TaxCatchAll" ma:showField="CatchAllData" ma:web="41911ab5-cfe7-4b2f-816d-1b386822c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7552-B51D-42D2-B8F0-BE6D085868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E1E22A-4DD4-4F9B-912B-52184B87F21A}">
  <ds:schemaRefs>
    <ds:schemaRef ds:uri="http://schemas.microsoft.com/office/2006/metadata/properties"/>
    <ds:schemaRef ds:uri="http://schemas.microsoft.com/office/infopath/2007/PartnerControls"/>
    <ds:schemaRef ds:uri="401e46b6-6722-4bbf-939a-2cf6484f5d3a"/>
    <ds:schemaRef ds:uri="a3fe9cd4-8d82-4818-a797-3cc2399026f4"/>
    <ds:schemaRef ds:uri="3dd65871-6455-4153-bb56-9e4ac547cb6c"/>
    <ds:schemaRef ds:uri="41911ab5-cfe7-4b2f-816d-1b386822c8cf"/>
  </ds:schemaRefs>
</ds:datastoreItem>
</file>

<file path=customXml/itemProps3.xml><?xml version="1.0" encoding="utf-8"?>
<ds:datastoreItem xmlns:ds="http://schemas.openxmlformats.org/officeDocument/2006/customXml" ds:itemID="{15E4ECF4-9E9C-4663-A1CF-0E38F50CD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65871-6455-4153-bb56-9e4ac547cb6c"/>
    <ds:schemaRef ds:uri="41911ab5-cfe7-4b2f-816d-1b386822c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A68D88-1681-496C-9B11-1413653B3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Word-Vorlage_PHSG.dotx</Template>
  <TotalTime>0</TotalTime>
  <Pages>5</Pages>
  <Words>600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122</cp:revision>
  <cp:lastPrinted>2020-08-19T23:17:00Z</cp:lastPrinted>
  <dcterms:created xsi:type="dcterms:W3CDTF">2021-07-02T07:25:00Z</dcterms:created>
  <dcterms:modified xsi:type="dcterms:W3CDTF">2025-03-12T15:27:00Z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0x010100FBCC59F1F4A41B4A816F1E4BA8F59173</vt:lpwstr>
  </property>
  <property fmtid="{D5CDD505-2E9C-101B-9397-08002B2CF9AE}" pid="3" name="Order">
    <vt:r8>37800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